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2AFC4C" w14:textId="4365F80C" w:rsidR="006A5481" w:rsidRPr="0002670C" w:rsidRDefault="006C6AE5" w:rsidP="001808D5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  <w:lang w:eastAsia="en-GB"/>
        </w:rPr>
        <w:object w:dxaOrig="1440" w:dyaOrig="1440" w14:anchorId="66BF2B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8" type="#_x0000_t75" style="position:absolute;left:0;text-align:left;margin-left:-.35pt;margin-top:2.65pt;width:77.85pt;height:55.85pt;z-index:251660800;mso-position-horizontal-relative:text;mso-position-vertical-relative:text" o:bordertopcolor="this" o:borderleftcolor="this" o:borderbottomcolor="this" o:borderrightcolor="this">
            <v:imagedata r:id="rId4" o:title=""/>
          </v:shape>
          <o:OLEObject Type="Embed" ProgID="AcroExch.Document.DC" ShapeID="_x0000_s1038" DrawAspect="Content" ObjectID="_1642099769" r:id="rId5"/>
        </w:object>
      </w:r>
      <w:r>
        <w:rPr>
          <w:noProof/>
          <w:sz w:val="28"/>
          <w:szCs w:val="28"/>
          <w:lang w:eastAsia="en-GB"/>
        </w:rPr>
        <w:object w:dxaOrig="1440" w:dyaOrig="1440" w14:anchorId="4EE5D6EB">
          <v:shape id="_x0000_s1041" type="#_x0000_t75" style="position:absolute;left:0;text-align:left;margin-left:429.5pt;margin-top:2.65pt;width:77.85pt;height:55.85pt;z-index:251676160;mso-wrap-edited:f;mso-position-horizontal-relative:text;mso-position-vertical-relative:text" wrapcoords="-208 0 -208 21308 21600 21308 21600 0 -208 0" o:bordertopcolor="this" o:borderleftcolor="this" o:borderbottomcolor="this" o:borderrightcolor="this">
            <v:imagedata r:id="rId4" o:title=""/>
            <w10:wrap type="through"/>
          </v:shape>
          <o:OLEObject Type="Embed" ProgID="AcroExch.Document.DC" ShapeID="_x0000_s1041" DrawAspect="Content" ObjectID="_1642099770" r:id="rId6"/>
        </w:object>
      </w:r>
      <w:r w:rsidR="00E809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3091466" wp14:editId="6E6069E3">
                <wp:simplePos x="0" y="0"/>
                <wp:positionH relativeFrom="column">
                  <wp:posOffset>1115060</wp:posOffset>
                </wp:positionH>
                <wp:positionV relativeFrom="paragraph">
                  <wp:posOffset>144145</wp:posOffset>
                </wp:positionV>
                <wp:extent cx="4145915" cy="411480"/>
                <wp:effectExtent l="0" t="3810" r="7620" b="16510"/>
                <wp:wrapSquare wrapText="bothSides"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5915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D829A0" w14:textId="3E0BACD8" w:rsidR="00117E26" w:rsidRPr="00272A2C" w:rsidRDefault="00117E26" w:rsidP="00117E26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  <w:r w:rsidRPr="00272A2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Dundonald Nursery </w:t>
                            </w:r>
                            <w:r w:rsidR="00CB45BB">
                              <w:rPr>
                                <w:b/>
                                <w:sz w:val="28"/>
                                <w:szCs w:val="28"/>
                              </w:rPr>
                              <w:t>February</w:t>
                            </w:r>
                            <w:r w:rsidRPr="00272A2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Songs &amp; Rhymes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type w14:anchorId="63091466" id="_x0000_t202" coordsize="21600,21600" o:spt="202" path="m0,0l0,21600,21600,21600,21600,0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87.8pt;margin-top:11.35pt;width:326.45pt;height:32.4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">
                <v:textbox>
                  <w:txbxContent>
                    <w:p w14:paraId="59D829A0" w14:textId="3E0BACD8" w:rsidR="00117E26" w:rsidRPr="00272A2C" w:rsidRDefault="00117E26" w:rsidP="00117E26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</w:rPr>
                      </w:pPr>
                      <w:r w:rsidRPr="00272A2C">
                        <w:rPr>
                          <w:b/>
                          <w:sz w:val="28"/>
                          <w:szCs w:val="28"/>
                        </w:rPr>
                        <w:t xml:space="preserve">Dundonald Nursery </w:t>
                      </w:r>
                      <w:r w:rsidR="00CB45BB">
                        <w:rPr>
                          <w:b/>
                          <w:sz w:val="28"/>
                          <w:szCs w:val="28"/>
                        </w:rPr>
                        <w:t>February</w:t>
                      </w:r>
                      <w:r w:rsidRPr="00272A2C">
                        <w:rPr>
                          <w:b/>
                          <w:sz w:val="28"/>
                          <w:szCs w:val="28"/>
                        </w:rPr>
                        <w:t xml:space="preserve"> Songs &amp; Rhymes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sz w:val="28"/>
          <w:szCs w:val="28"/>
          <w:lang w:eastAsia="en-GB"/>
        </w:rPr>
        <w:object w:dxaOrig="1440" w:dyaOrig="1440" w14:anchorId="726C817A">
          <v:shape id="Object 6" o:spid="_x0000_s1033" type="#_x0000_t75" style="position:absolute;left:0;text-align:left;margin-left:-407.6pt;margin-top:14.4pt;width:77.85pt;height:55.85pt;z-index:251656704;mso-position-horizontal-relative:text;mso-position-vertical-relative:text" o:bordertopcolor="this" o:borderleftcolor="this" o:borderbottomcolor="this" o:borderrightcolor="this">
            <v:imagedata r:id="rId4" o:title=""/>
          </v:shape>
          <o:OLEObject Type="Embed" ProgID="AcroExch.Document.DC" ShapeID="Object 6" DrawAspect="Content" ObjectID="_1642099771" r:id="rId7"/>
        </w:object>
      </w:r>
      <w:r w:rsidR="006A5481" w:rsidRPr="0002670C">
        <w:rPr>
          <w:b/>
          <w:sz w:val="28"/>
          <w:szCs w:val="28"/>
        </w:rPr>
        <w:t xml:space="preserve">                                 </w:t>
      </w:r>
    </w:p>
    <w:p w14:paraId="4EC6E39E" w14:textId="3897DC8B" w:rsidR="002B4EE4" w:rsidRPr="00832CF8" w:rsidRDefault="00285BB0" w:rsidP="00832CF8">
      <w:pPr>
        <w:ind w:left="2160"/>
        <w:jc w:val="center"/>
        <w:rPr>
          <w:b/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333CED32" wp14:editId="61016DBB">
                <wp:simplePos x="0" y="0"/>
                <wp:positionH relativeFrom="column">
                  <wp:posOffset>-32022</wp:posOffset>
                </wp:positionH>
                <wp:positionV relativeFrom="paragraph">
                  <wp:posOffset>573042</wp:posOffset>
                </wp:positionV>
                <wp:extent cx="2965178" cy="1838597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5178" cy="18385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49CC45" w14:textId="77777777" w:rsidR="00F742F7" w:rsidRPr="00F742F7" w:rsidRDefault="00F742F7" w:rsidP="00F742F7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52E555F" w14:textId="77777777" w:rsidR="00F742F7" w:rsidRPr="00E63827" w:rsidRDefault="00F742F7" w:rsidP="00F742F7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D8E0358" w14:textId="77777777" w:rsidR="00D14CF1" w:rsidRDefault="00D14CF1" w:rsidP="00D177A3">
                            <w:pPr>
                              <w:contextualSpacing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C22F4C1" w14:textId="77777777" w:rsidR="00D14CF1" w:rsidRDefault="00D14CF1" w:rsidP="00D14CF1">
                            <w:pPr>
                              <w:contextualSpacing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41442EB" w14:textId="77777777" w:rsidR="00D14CF1" w:rsidRDefault="00D14CF1" w:rsidP="00D177A3">
                            <w:pPr>
                              <w:contextualSpacing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857EAB2" w14:textId="77777777" w:rsidR="00D14CF1" w:rsidRPr="00151594" w:rsidRDefault="00D14CF1" w:rsidP="00D177A3">
                            <w:pPr>
                              <w:contextualSpacing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3CED3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-2.5pt;margin-top:45.1pt;width:233.5pt;height:144.7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" filled="f" stroked="f">
                <v:textbox>
                  <w:txbxContent>
                    <w:p w14:paraId="4749CC45" w14:textId="77777777" w:rsidR="00F742F7" w:rsidRPr="00F742F7" w:rsidRDefault="00F742F7" w:rsidP="00F742F7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752E555F" w14:textId="77777777" w:rsidR="00F742F7" w:rsidRPr="00E63827" w:rsidRDefault="00F742F7" w:rsidP="00F742F7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0D8E0358" w14:textId="77777777" w:rsidR="00D14CF1" w:rsidRDefault="00D14CF1" w:rsidP="00D177A3">
                      <w:pPr>
                        <w:contextualSpacing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C22F4C1" w14:textId="77777777" w:rsidR="00D14CF1" w:rsidRDefault="00D14CF1" w:rsidP="00D14CF1">
                      <w:pPr>
                        <w:contextualSpacing/>
                        <w:rPr>
                          <w:sz w:val="28"/>
                          <w:szCs w:val="28"/>
                        </w:rPr>
                      </w:pPr>
                    </w:p>
                    <w:p w14:paraId="041442EB" w14:textId="77777777" w:rsidR="00D14CF1" w:rsidRDefault="00D14CF1" w:rsidP="00D177A3">
                      <w:pPr>
                        <w:contextualSpacing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857EAB2" w14:textId="77777777" w:rsidR="00D14CF1" w:rsidRPr="00151594" w:rsidRDefault="00D14CF1" w:rsidP="00D177A3">
                      <w:pPr>
                        <w:contextualSpacing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8093B" w:rsidRPr="0002670C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5680" behindDoc="1" locked="0" layoutInCell="1" allowOverlap="1" wp14:anchorId="74C71AAA" wp14:editId="1C95B098">
            <wp:simplePos x="0" y="0"/>
            <wp:positionH relativeFrom="column">
              <wp:posOffset>-3119120</wp:posOffset>
            </wp:positionH>
            <wp:positionV relativeFrom="paragraph">
              <wp:posOffset>265430</wp:posOffset>
            </wp:positionV>
            <wp:extent cx="492125" cy="1791335"/>
            <wp:effectExtent l="0" t="0" r="0" b="0"/>
            <wp:wrapNone/>
            <wp:docPr id="8" name="Picture 8" descr="dd00069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d00069_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179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5481" w:rsidRPr="0002670C">
        <w:rPr>
          <w:b/>
          <w:sz w:val="28"/>
          <w:szCs w:val="28"/>
        </w:rPr>
        <w:t xml:space="preserve">                    </w:t>
      </w:r>
      <w:r w:rsidR="00117E26">
        <w:rPr>
          <w:b/>
          <w:sz w:val="28"/>
          <w:szCs w:val="28"/>
        </w:rPr>
        <w:t xml:space="preserve">             </w:t>
      </w:r>
    </w:p>
    <w:p w14:paraId="2D7F8CC7" w14:textId="1E5DFAFE" w:rsidR="002B4EE4" w:rsidRPr="003B7C27" w:rsidRDefault="002B4EE4" w:rsidP="002B4EE4">
      <w:pPr>
        <w:rPr>
          <w:b/>
          <w:sz w:val="32"/>
          <w:szCs w:val="32"/>
          <w:u w:val="single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769344" behindDoc="0" locked="0" layoutInCell="1" allowOverlap="1" wp14:anchorId="4A3FC99F" wp14:editId="1EA0D726">
            <wp:simplePos x="0" y="0"/>
            <wp:positionH relativeFrom="column">
              <wp:posOffset>1544828</wp:posOffset>
            </wp:positionH>
            <wp:positionV relativeFrom="paragraph">
              <wp:posOffset>2921</wp:posOffset>
            </wp:positionV>
            <wp:extent cx="1202590" cy="1202590"/>
            <wp:effectExtent l="0" t="0" r="0" b="0"/>
            <wp:wrapNone/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590" cy="12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7C27">
        <w:rPr>
          <w:b/>
          <w:sz w:val="32"/>
          <w:szCs w:val="32"/>
          <w:u w:val="single"/>
        </w:rPr>
        <w:t>I love You</w:t>
      </w:r>
    </w:p>
    <w:p w14:paraId="11486CC9" w14:textId="5F302B3F" w:rsidR="002B4EE4" w:rsidRPr="003B7C27" w:rsidRDefault="002B4EE4" w:rsidP="002B4EE4">
      <w:pPr>
        <w:pStyle w:val="Heading1"/>
      </w:pPr>
    </w:p>
    <w:p w14:paraId="2282213B" w14:textId="2C0DF8F8" w:rsidR="002B4EE4" w:rsidRPr="00832CF8" w:rsidRDefault="002B4EE4" w:rsidP="002B4EE4">
      <w:pPr>
        <w:tabs>
          <w:tab w:val="left" w:pos="2853"/>
        </w:tabs>
        <w:contextualSpacing/>
        <w:rPr>
          <w:sz w:val="24"/>
          <w:szCs w:val="24"/>
        </w:rPr>
      </w:pPr>
      <w:r w:rsidRPr="00832CF8">
        <w:rPr>
          <w:sz w:val="24"/>
          <w:szCs w:val="24"/>
        </w:rPr>
        <w:t>I love you</w:t>
      </w:r>
    </w:p>
    <w:p w14:paraId="75418F79" w14:textId="533CA6CF" w:rsidR="002B4EE4" w:rsidRPr="00832CF8" w:rsidRDefault="002B4EE4" w:rsidP="002B4EE4">
      <w:pPr>
        <w:tabs>
          <w:tab w:val="left" w:pos="2853"/>
        </w:tabs>
        <w:contextualSpacing/>
        <w:rPr>
          <w:sz w:val="24"/>
          <w:szCs w:val="24"/>
        </w:rPr>
      </w:pPr>
      <w:r w:rsidRPr="00832CF8">
        <w:rPr>
          <w:sz w:val="24"/>
          <w:szCs w:val="24"/>
        </w:rPr>
        <w:t>you love me</w:t>
      </w:r>
      <w:r w:rsidRPr="00832CF8">
        <w:rPr>
          <w:rFonts w:cs="Arial"/>
          <w:color w:val="FFFFFF"/>
          <w:sz w:val="24"/>
          <w:szCs w:val="24"/>
        </w:rPr>
        <w:t xml:space="preserve"> </w:t>
      </w:r>
    </w:p>
    <w:p w14:paraId="6F2A1A40" w14:textId="36D86047" w:rsidR="002B4EE4" w:rsidRPr="00832CF8" w:rsidRDefault="002B4EE4" w:rsidP="002B4EE4">
      <w:pPr>
        <w:tabs>
          <w:tab w:val="left" w:pos="2853"/>
        </w:tabs>
        <w:contextualSpacing/>
        <w:rPr>
          <w:sz w:val="24"/>
          <w:szCs w:val="24"/>
        </w:rPr>
      </w:pPr>
      <w:r w:rsidRPr="00832CF8">
        <w:rPr>
          <w:sz w:val="24"/>
          <w:szCs w:val="24"/>
        </w:rPr>
        <w:t xml:space="preserve">we're a happy family </w:t>
      </w:r>
    </w:p>
    <w:p w14:paraId="3D3E0ED9" w14:textId="768D910D" w:rsidR="002B4EE4" w:rsidRPr="00832CF8" w:rsidRDefault="002B4EE4" w:rsidP="002B4EE4">
      <w:pPr>
        <w:tabs>
          <w:tab w:val="left" w:pos="2853"/>
        </w:tabs>
        <w:contextualSpacing/>
        <w:rPr>
          <w:sz w:val="24"/>
          <w:szCs w:val="24"/>
        </w:rPr>
      </w:pPr>
      <w:r w:rsidRPr="00832CF8">
        <w:rPr>
          <w:sz w:val="24"/>
          <w:szCs w:val="24"/>
        </w:rPr>
        <w:t>with a great big hug and a kiss from me to you</w:t>
      </w:r>
    </w:p>
    <w:p w14:paraId="62F78E07" w14:textId="24F6B080" w:rsidR="002B4EE4" w:rsidRDefault="002B4EE4" w:rsidP="002B4EE4">
      <w:pPr>
        <w:tabs>
          <w:tab w:val="left" w:pos="2853"/>
        </w:tabs>
        <w:contextualSpacing/>
        <w:rPr>
          <w:sz w:val="24"/>
          <w:szCs w:val="24"/>
        </w:rPr>
      </w:pPr>
      <w:r w:rsidRPr="00832CF8">
        <w:rPr>
          <w:sz w:val="24"/>
          <w:szCs w:val="24"/>
        </w:rPr>
        <w:t>wont you say you love me too!</w:t>
      </w:r>
      <w:r w:rsidRPr="00832CF8">
        <w:rPr>
          <w:sz w:val="24"/>
          <w:szCs w:val="24"/>
        </w:rPr>
        <w:tab/>
      </w:r>
    </w:p>
    <w:p w14:paraId="5E170253" w14:textId="00E6C9BF" w:rsidR="00832CF8" w:rsidRPr="00832CF8" w:rsidRDefault="00832CF8" w:rsidP="002B4EE4">
      <w:pPr>
        <w:tabs>
          <w:tab w:val="left" w:pos="2853"/>
        </w:tabs>
        <w:contextualSpacing/>
        <w:rPr>
          <w:sz w:val="24"/>
          <w:szCs w:val="24"/>
        </w:rPr>
      </w:pPr>
    </w:p>
    <w:p w14:paraId="0AFC8E0C" w14:textId="2F150BD3" w:rsidR="002B4EE4" w:rsidRPr="00832CF8" w:rsidRDefault="00832CF8" w:rsidP="002B4EE4">
      <w:pPr>
        <w:tabs>
          <w:tab w:val="left" w:pos="2853"/>
        </w:tabs>
        <w:contextualSpacing/>
        <w:rPr>
          <w:sz w:val="24"/>
          <w:szCs w:val="24"/>
        </w:rPr>
      </w:pPr>
      <w:r w:rsidRPr="00832CF8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768320" behindDoc="0" locked="0" layoutInCell="1" allowOverlap="1" wp14:anchorId="314EF3DD" wp14:editId="7B46395A">
            <wp:simplePos x="0" y="0"/>
            <wp:positionH relativeFrom="column">
              <wp:posOffset>520065</wp:posOffset>
            </wp:positionH>
            <wp:positionV relativeFrom="paragraph">
              <wp:posOffset>12192</wp:posOffset>
            </wp:positionV>
            <wp:extent cx="923925" cy="923925"/>
            <wp:effectExtent l="0" t="0" r="9525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4EE4" w:rsidRPr="00832CF8">
        <w:rPr>
          <w:color w:val="000000"/>
          <w:sz w:val="24"/>
          <w:szCs w:val="24"/>
        </w:rPr>
        <w:t xml:space="preserve">                                   </w:t>
      </w:r>
      <w:r>
        <w:rPr>
          <w:color w:val="000000"/>
          <w:sz w:val="24"/>
          <w:szCs w:val="24"/>
        </w:rPr>
        <w:t xml:space="preserve">     </w:t>
      </w:r>
      <w:r w:rsidR="002B4EE4" w:rsidRPr="00832CF8">
        <w:rPr>
          <w:sz w:val="24"/>
          <w:szCs w:val="24"/>
        </w:rPr>
        <w:t xml:space="preserve">I love you, you love me </w:t>
      </w:r>
    </w:p>
    <w:p w14:paraId="15E20607" w14:textId="4ACAFDD8" w:rsidR="002B4EE4" w:rsidRPr="00832CF8" w:rsidRDefault="002B4EE4" w:rsidP="002B4EE4">
      <w:pPr>
        <w:tabs>
          <w:tab w:val="left" w:pos="2853"/>
        </w:tabs>
        <w:contextualSpacing/>
        <w:rPr>
          <w:sz w:val="24"/>
          <w:szCs w:val="24"/>
        </w:rPr>
      </w:pPr>
      <w:r w:rsidRPr="00832CF8">
        <w:rPr>
          <w:sz w:val="24"/>
          <w:szCs w:val="24"/>
        </w:rPr>
        <w:tab/>
        <w:t xml:space="preserve">we're best friends as friends should be </w:t>
      </w:r>
    </w:p>
    <w:p w14:paraId="1B0DFFB4" w14:textId="77777777" w:rsidR="002B4EE4" w:rsidRPr="00832CF8" w:rsidRDefault="002B4EE4" w:rsidP="002B4EE4">
      <w:pPr>
        <w:tabs>
          <w:tab w:val="left" w:pos="2853"/>
        </w:tabs>
        <w:contextualSpacing/>
        <w:rPr>
          <w:sz w:val="24"/>
          <w:szCs w:val="24"/>
        </w:rPr>
      </w:pPr>
      <w:r w:rsidRPr="00832CF8">
        <w:rPr>
          <w:sz w:val="24"/>
          <w:szCs w:val="24"/>
        </w:rPr>
        <w:tab/>
        <w:t>with a great big hug and a kiss from me to you</w:t>
      </w:r>
    </w:p>
    <w:p w14:paraId="031768F9" w14:textId="77777777" w:rsidR="002B4EE4" w:rsidRPr="00832CF8" w:rsidRDefault="002B4EE4" w:rsidP="002B4EE4">
      <w:pPr>
        <w:tabs>
          <w:tab w:val="left" w:pos="2853"/>
        </w:tabs>
        <w:contextualSpacing/>
        <w:rPr>
          <w:sz w:val="24"/>
          <w:szCs w:val="24"/>
        </w:rPr>
      </w:pPr>
      <w:r w:rsidRPr="00832CF8">
        <w:rPr>
          <w:sz w:val="24"/>
          <w:szCs w:val="24"/>
        </w:rPr>
        <w:tab/>
        <w:t>wont you say you love me too!</w:t>
      </w:r>
    </w:p>
    <w:p w14:paraId="03F6AD33" w14:textId="388CDA00" w:rsidR="00E8093B" w:rsidRPr="002B4EE4" w:rsidRDefault="002B4EE4" w:rsidP="002B4EE4">
      <w:pPr>
        <w:spacing w:before="100" w:beforeAutospacing="1" w:after="100" w:afterAutospacing="1" w:line="543" w:lineRule="atLeast"/>
        <w:rPr>
          <w:color w:val="000000"/>
          <w:sz w:val="33"/>
          <w:szCs w:val="33"/>
        </w:rPr>
      </w:pPr>
      <w:r w:rsidRPr="003B7C27">
        <w:rPr>
          <w:color w:val="000000"/>
          <w:sz w:val="33"/>
          <w:szCs w:val="33"/>
        </w:rPr>
        <w:t xml:space="preserve">   </w:t>
      </w:r>
    </w:p>
    <w:p w14:paraId="295F3A12" w14:textId="0E941642" w:rsidR="00E8093B" w:rsidRDefault="00A57605" w:rsidP="00E8093B">
      <w:pPr>
        <w:rPr>
          <w:b/>
          <w:sz w:val="28"/>
          <w:szCs w:val="28"/>
          <w:u w:val="single"/>
        </w:rPr>
      </w:pPr>
      <w:r w:rsidRPr="00832CF8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770368" behindDoc="0" locked="0" layoutInCell="1" allowOverlap="1" wp14:anchorId="001E2C77" wp14:editId="69BE25AB">
            <wp:simplePos x="0" y="0"/>
            <wp:positionH relativeFrom="column">
              <wp:posOffset>4141470</wp:posOffset>
            </wp:positionH>
            <wp:positionV relativeFrom="paragraph">
              <wp:posOffset>202057</wp:posOffset>
            </wp:positionV>
            <wp:extent cx="1621536" cy="1658633"/>
            <wp:effectExtent l="0" t="0" r="0" b="0"/>
            <wp:wrapNone/>
            <wp:docPr id="12" name="Picture 12" descr="C:\Users\Kmcconaghy985\AppData\Local\Microsoft\Windows\Temporary Internet Files\Content.MSO\B398823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mcconaghy985\AppData\Local\Microsoft\Windows\Temporary Internet Files\Content.MSO\B3988236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536" cy="165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439563" w14:textId="3CD5B488" w:rsidR="00E8093B" w:rsidRDefault="00832CF8" w:rsidP="00E8093B">
      <w:pPr>
        <w:rPr>
          <w:b/>
          <w:sz w:val="28"/>
          <w:szCs w:val="28"/>
          <w:u w:val="single"/>
        </w:rPr>
      </w:pPr>
      <w:r w:rsidRPr="00A57605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1B3F3A01" wp14:editId="4FDF192D">
                <wp:simplePos x="0" y="0"/>
                <wp:positionH relativeFrom="column">
                  <wp:posOffset>-28575</wp:posOffset>
                </wp:positionH>
                <wp:positionV relativeFrom="paragraph">
                  <wp:posOffset>424180</wp:posOffset>
                </wp:positionV>
                <wp:extent cx="2694305" cy="1657985"/>
                <wp:effectExtent l="0" t="0" r="0" b="0"/>
                <wp:wrapTopAndBottom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4305" cy="1657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439492" w14:textId="1FC148FC" w:rsidR="009274E4" w:rsidRPr="00A57605" w:rsidRDefault="00A57605" w:rsidP="009274E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57605">
                              <w:rPr>
                                <w:rFonts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You are my sunshine, my only sunshine</w:t>
                            </w:r>
                            <w:r w:rsidRPr="00A57605">
                              <w:rPr>
                                <w:rFonts w:cs="Arial"/>
                                <w:color w:val="222222"/>
                                <w:sz w:val="24"/>
                                <w:szCs w:val="24"/>
                              </w:rPr>
                              <w:br/>
                            </w:r>
                            <w:r w:rsidRPr="00A57605">
                              <w:rPr>
                                <w:rFonts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You </w:t>
                            </w:r>
                            <w:r>
                              <w:rPr>
                                <w:rFonts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make me happy when skies are gre</w:t>
                            </w:r>
                            <w:r w:rsidRPr="00A57605">
                              <w:rPr>
                                <w:rFonts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y</w:t>
                            </w:r>
                            <w:r w:rsidRPr="00A57605">
                              <w:rPr>
                                <w:rFonts w:cs="Arial"/>
                                <w:color w:val="222222"/>
                                <w:sz w:val="24"/>
                                <w:szCs w:val="24"/>
                              </w:rPr>
                              <w:br/>
                            </w:r>
                            <w:r w:rsidRPr="00A57605">
                              <w:rPr>
                                <w:rFonts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You'll never know dear, how much I love you</w:t>
                            </w:r>
                            <w:r w:rsidRPr="00A57605">
                              <w:rPr>
                                <w:rFonts w:cs="Arial"/>
                                <w:color w:val="222222"/>
                                <w:sz w:val="24"/>
                                <w:szCs w:val="24"/>
                              </w:rPr>
                              <w:br/>
                            </w:r>
                            <w:r w:rsidRPr="00A57605">
                              <w:rPr>
                                <w:rFonts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Please don't take my sunshine away</w:t>
                            </w:r>
                          </w:p>
                          <w:p w14:paraId="4399A0DA" w14:textId="77777777" w:rsidR="00A35870" w:rsidRPr="00E63827" w:rsidRDefault="00A35870" w:rsidP="00A35870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F3A01" id="Text Box 19" o:spid="_x0000_s1028" type="#_x0000_t202" style="position:absolute;margin-left:-2.25pt;margin-top:33.4pt;width:212.15pt;height:130.55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" filled="f" stroked="f">
                <v:textbox>
                  <w:txbxContent>
                    <w:p w14:paraId="2B439492" w14:textId="1FC148FC" w:rsidR="009274E4" w:rsidRPr="00A57605" w:rsidRDefault="00A57605" w:rsidP="009274E4">
                      <w:pPr>
                        <w:rPr>
                          <w:sz w:val="24"/>
                          <w:szCs w:val="24"/>
                        </w:rPr>
                      </w:pPr>
                      <w:r w:rsidRPr="00A57605">
                        <w:rPr>
                          <w:rFonts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You are my sunshine, my only sunshine</w:t>
                      </w:r>
                      <w:r w:rsidRPr="00A57605">
                        <w:rPr>
                          <w:rFonts w:cs="Arial"/>
                          <w:color w:val="222222"/>
                          <w:sz w:val="24"/>
                          <w:szCs w:val="24"/>
                        </w:rPr>
                        <w:br/>
                      </w:r>
                      <w:r w:rsidRPr="00A57605">
                        <w:rPr>
                          <w:rFonts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You </w:t>
                      </w:r>
                      <w:r>
                        <w:rPr>
                          <w:rFonts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make me happy when skies are gre</w:t>
                      </w:r>
                      <w:r w:rsidRPr="00A57605">
                        <w:rPr>
                          <w:rFonts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y</w:t>
                      </w:r>
                      <w:r w:rsidRPr="00A57605">
                        <w:rPr>
                          <w:rFonts w:cs="Arial"/>
                          <w:color w:val="222222"/>
                          <w:sz w:val="24"/>
                          <w:szCs w:val="24"/>
                        </w:rPr>
                        <w:br/>
                      </w:r>
                      <w:r w:rsidRPr="00A57605">
                        <w:rPr>
                          <w:rFonts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You'll never know dear, how much I love you</w:t>
                      </w:r>
                      <w:r w:rsidRPr="00A57605">
                        <w:rPr>
                          <w:rFonts w:cs="Arial"/>
                          <w:color w:val="222222"/>
                          <w:sz w:val="24"/>
                          <w:szCs w:val="24"/>
                        </w:rPr>
                        <w:br/>
                      </w:r>
                      <w:r w:rsidRPr="00A57605">
                        <w:rPr>
                          <w:rFonts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Please don't take my sunshine away</w:t>
                      </w:r>
                    </w:p>
                    <w:p w14:paraId="4399A0DA" w14:textId="77777777" w:rsidR="00A35870" w:rsidRPr="00E63827" w:rsidRDefault="00A35870" w:rsidP="00A35870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A57605">
        <w:rPr>
          <w:b/>
          <w:sz w:val="28"/>
          <w:szCs w:val="28"/>
        </w:rPr>
        <w:t xml:space="preserve">  </w:t>
      </w:r>
      <w:r w:rsidR="00A57605" w:rsidRPr="00A57605">
        <w:rPr>
          <w:b/>
          <w:sz w:val="28"/>
          <w:szCs w:val="28"/>
          <w:u w:val="single"/>
        </w:rPr>
        <w:t>You are my sunshine</w:t>
      </w:r>
    </w:p>
    <w:p w14:paraId="6D7B8F6F" w14:textId="383A80D9" w:rsidR="00C735E9" w:rsidRDefault="00C735E9" w:rsidP="00E8093B">
      <w:pPr>
        <w:rPr>
          <w:b/>
          <w:sz w:val="28"/>
          <w:szCs w:val="28"/>
          <w:u w:val="single"/>
        </w:rPr>
      </w:pPr>
    </w:p>
    <w:p w14:paraId="697B4ED8" w14:textId="1EF4E1C9" w:rsidR="00C735E9" w:rsidRPr="00C735E9" w:rsidRDefault="00C735E9" w:rsidP="00C735E9">
      <w:pPr>
        <w:rPr>
          <w:b/>
          <w:noProof/>
          <w:sz w:val="28"/>
          <w:szCs w:val="28"/>
          <w:lang w:eastAsia="en-GB"/>
        </w:rPr>
      </w:pPr>
      <w:r w:rsidRPr="00C735E9">
        <w:rPr>
          <w:b/>
          <w:sz w:val="28"/>
          <w:szCs w:val="28"/>
        </w:rPr>
        <w:t xml:space="preserve">Spanish weather –  </w:t>
      </w:r>
      <w:r w:rsidRPr="00C735E9">
        <w:rPr>
          <w:rFonts w:cs="Arial"/>
          <w:b/>
          <w:color w:val="3C4043"/>
          <w:sz w:val="28"/>
          <w:szCs w:val="28"/>
          <w:shd w:val="clear" w:color="auto" w:fill="FFFFFF"/>
        </w:rPr>
        <w:t>¿</w:t>
      </w:r>
      <w:proofErr w:type="spellStart"/>
      <w:r w:rsidRPr="00C735E9">
        <w:rPr>
          <w:rFonts w:cs="Arial"/>
          <w:b/>
          <w:color w:val="3C4043"/>
          <w:sz w:val="28"/>
          <w:szCs w:val="28"/>
          <w:shd w:val="clear" w:color="auto" w:fill="FFFFFF"/>
        </w:rPr>
        <w:t>Qué</w:t>
      </w:r>
      <w:proofErr w:type="spellEnd"/>
      <w:r w:rsidRPr="00C735E9">
        <w:rPr>
          <w:rFonts w:cs="Arial"/>
          <w:b/>
          <w:color w:val="3C4043"/>
          <w:sz w:val="28"/>
          <w:szCs w:val="28"/>
          <w:shd w:val="clear" w:color="auto" w:fill="FFFFFF"/>
        </w:rPr>
        <w:t xml:space="preserve"> </w:t>
      </w:r>
      <w:proofErr w:type="spellStart"/>
      <w:r w:rsidRPr="00C735E9">
        <w:rPr>
          <w:rFonts w:cs="Arial"/>
          <w:b/>
          <w:color w:val="3C4043"/>
          <w:sz w:val="28"/>
          <w:szCs w:val="28"/>
          <w:shd w:val="clear" w:color="auto" w:fill="FFFFFF"/>
        </w:rPr>
        <w:t>tiempo</w:t>
      </w:r>
      <w:proofErr w:type="spellEnd"/>
      <w:r w:rsidRPr="00C735E9">
        <w:rPr>
          <w:rFonts w:cs="Arial"/>
          <w:b/>
          <w:color w:val="3C4043"/>
          <w:sz w:val="28"/>
          <w:szCs w:val="28"/>
          <w:shd w:val="clear" w:color="auto" w:fill="FFFFFF"/>
        </w:rPr>
        <w:t xml:space="preserve"> </w:t>
      </w:r>
      <w:proofErr w:type="spellStart"/>
      <w:r w:rsidRPr="00C735E9">
        <w:rPr>
          <w:rFonts w:cs="Arial"/>
          <w:b/>
          <w:color w:val="3C4043"/>
          <w:sz w:val="28"/>
          <w:szCs w:val="28"/>
          <w:shd w:val="clear" w:color="auto" w:fill="FFFFFF"/>
        </w:rPr>
        <w:t>hace</w:t>
      </w:r>
      <w:proofErr w:type="spellEnd"/>
      <w:r w:rsidRPr="00C735E9">
        <w:rPr>
          <w:rFonts w:cs="Arial"/>
          <w:b/>
          <w:color w:val="3C4043"/>
          <w:sz w:val="28"/>
          <w:szCs w:val="28"/>
          <w:shd w:val="clear" w:color="auto" w:fill="FFFFFF"/>
        </w:rPr>
        <w:t>?</w:t>
      </w:r>
    </w:p>
    <w:p w14:paraId="4CC6D06E" w14:textId="33869DCF" w:rsidR="00E8093B" w:rsidRDefault="00C735E9" w:rsidP="00C735E9">
      <w:pPr>
        <w:rPr>
          <w:b/>
          <w:sz w:val="28"/>
          <w:szCs w:val="28"/>
        </w:rPr>
      </w:pPr>
      <w:r w:rsidRPr="00C735E9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771392" behindDoc="0" locked="0" layoutInCell="1" allowOverlap="1" wp14:anchorId="20F1FE74" wp14:editId="59E7E960">
            <wp:simplePos x="0" y="0"/>
            <wp:positionH relativeFrom="margin">
              <wp:posOffset>5444236</wp:posOffset>
            </wp:positionH>
            <wp:positionV relativeFrom="paragraph">
              <wp:posOffset>125095</wp:posOffset>
            </wp:positionV>
            <wp:extent cx="1108075" cy="63373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weather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771" r="1285" b="79357"/>
                    <a:stretch/>
                  </pic:blipFill>
                  <pic:spPr bwMode="auto">
                    <a:xfrm>
                      <a:off x="0" y="0"/>
                      <a:ext cx="1108075" cy="633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0BFE" w:rsidRPr="00B80BFE">
        <w:rPr>
          <w:b/>
          <w:noProof/>
          <w:sz w:val="28"/>
          <w:szCs w:val="28"/>
          <w:lang w:eastAsia="en-GB"/>
        </w:rPr>
        <w:drawing>
          <wp:inline distT="0" distB="0" distL="0" distR="0" wp14:anchorId="0CFE3AAF" wp14:editId="43B60CD5">
            <wp:extent cx="1473543" cy="621538"/>
            <wp:effectExtent l="0" t="0" r="0" b="762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weather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72739" b="78988"/>
                    <a:stretch/>
                  </pic:blipFill>
                  <pic:spPr bwMode="auto">
                    <a:xfrm>
                      <a:off x="0" y="0"/>
                      <a:ext cx="1489839" cy="6284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80BFE" w:rsidRPr="00B80BFE">
        <w:rPr>
          <w:b/>
          <w:noProof/>
          <w:sz w:val="28"/>
          <w:szCs w:val="28"/>
          <w:lang w:eastAsia="en-GB"/>
        </w:rPr>
        <w:drawing>
          <wp:inline distT="0" distB="0" distL="0" distR="0" wp14:anchorId="10910BEC" wp14:editId="4E3D3D38">
            <wp:extent cx="1022985" cy="645895"/>
            <wp:effectExtent l="0" t="0" r="5715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weather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48" r="51006" b="77674"/>
                    <a:stretch/>
                  </pic:blipFill>
                  <pic:spPr bwMode="auto">
                    <a:xfrm>
                      <a:off x="0" y="0"/>
                      <a:ext cx="1034089" cy="6529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80BFE">
        <w:rPr>
          <w:b/>
          <w:sz w:val="28"/>
          <w:szCs w:val="28"/>
        </w:rPr>
        <w:tab/>
        <w:t xml:space="preserve"> </w:t>
      </w:r>
      <w:r w:rsidR="00B80BFE" w:rsidRPr="00B80BFE">
        <w:rPr>
          <w:b/>
          <w:noProof/>
          <w:sz w:val="28"/>
          <w:szCs w:val="28"/>
          <w:lang w:eastAsia="en-GB"/>
        </w:rPr>
        <w:drawing>
          <wp:inline distT="0" distB="0" distL="0" distR="0" wp14:anchorId="0E33C409" wp14:editId="20BE3803">
            <wp:extent cx="1228725" cy="792328"/>
            <wp:effectExtent l="0" t="0" r="0" b="825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weather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659" r="66333" b="33255"/>
                    <a:stretch/>
                  </pic:blipFill>
                  <pic:spPr bwMode="auto">
                    <a:xfrm>
                      <a:off x="0" y="0"/>
                      <a:ext cx="1252530" cy="8076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80BFE">
        <w:rPr>
          <w:b/>
          <w:sz w:val="28"/>
          <w:szCs w:val="28"/>
        </w:rPr>
        <w:tab/>
      </w:r>
      <w:r w:rsidR="00B80BFE" w:rsidRPr="00C735E9">
        <w:rPr>
          <w:b/>
          <w:noProof/>
          <w:sz w:val="28"/>
          <w:szCs w:val="28"/>
          <w:lang w:eastAsia="en-GB"/>
        </w:rPr>
        <w:drawing>
          <wp:inline distT="0" distB="0" distL="0" distR="0" wp14:anchorId="056C3210" wp14:editId="3A74F8C6">
            <wp:extent cx="1280160" cy="755015"/>
            <wp:effectExtent l="0" t="0" r="0" b="698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weather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0" t="22434" r="74258" b="49389"/>
                    <a:stretch/>
                  </pic:blipFill>
                  <pic:spPr bwMode="auto">
                    <a:xfrm>
                      <a:off x="0" y="0"/>
                      <a:ext cx="1305351" cy="7698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F66612" w14:textId="0876155A" w:rsidR="00B80BFE" w:rsidRPr="00B80BFE" w:rsidRDefault="00B80BFE" w:rsidP="00C735E9">
      <w:pPr>
        <w:tabs>
          <w:tab w:val="center" w:pos="5102"/>
          <w:tab w:val="left" w:pos="739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Sol y </w:t>
      </w:r>
      <w:proofErr w:type="spellStart"/>
      <w:r>
        <w:rPr>
          <w:b/>
          <w:sz w:val="28"/>
          <w:szCs w:val="28"/>
        </w:rPr>
        <w:t>nubes</w:t>
      </w:r>
      <w:proofErr w:type="spellEnd"/>
      <w:r>
        <w:rPr>
          <w:b/>
          <w:sz w:val="28"/>
          <w:szCs w:val="28"/>
        </w:rPr>
        <w:t xml:space="preserve">           sol</w:t>
      </w:r>
      <w:r>
        <w:rPr>
          <w:b/>
          <w:sz w:val="28"/>
          <w:szCs w:val="28"/>
        </w:rPr>
        <w:tab/>
      </w:r>
      <w:r w:rsidR="00C735E9">
        <w:rPr>
          <w:b/>
          <w:sz w:val="28"/>
          <w:szCs w:val="28"/>
        </w:rPr>
        <w:t xml:space="preserve">            </w:t>
      </w:r>
      <w:proofErr w:type="spellStart"/>
      <w:r>
        <w:rPr>
          <w:b/>
          <w:sz w:val="28"/>
          <w:szCs w:val="28"/>
        </w:rPr>
        <w:t>viento</w:t>
      </w:r>
      <w:proofErr w:type="spellEnd"/>
      <w:r w:rsidR="00C735E9">
        <w:rPr>
          <w:b/>
          <w:sz w:val="28"/>
          <w:szCs w:val="28"/>
        </w:rPr>
        <w:t xml:space="preserve">             </w:t>
      </w:r>
      <w:proofErr w:type="spellStart"/>
      <w:r w:rsidR="00C735E9">
        <w:rPr>
          <w:b/>
          <w:sz w:val="28"/>
          <w:szCs w:val="28"/>
        </w:rPr>
        <w:t>lluvia</w:t>
      </w:r>
      <w:proofErr w:type="spellEnd"/>
      <w:r w:rsidR="00C735E9">
        <w:rPr>
          <w:b/>
          <w:sz w:val="28"/>
          <w:szCs w:val="28"/>
        </w:rPr>
        <w:t xml:space="preserve">           </w:t>
      </w:r>
      <w:proofErr w:type="spellStart"/>
      <w:r w:rsidR="00C735E9">
        <w:rPr>
          <w:b/>
          <w:sz w:val="28"/>
          <w:szCs w:val="28"/>
        </w:rPr>
        <w:t>nubes</w:t>
      </w:r>
      <w:proofErr w:type="spellEnd"/>
    </w:p>
    <w:p w14:paraId="0236E129" w14:textId="0F16C4E6" w:rsidR="00E8093B" w:rsidRDefault="00E8093B" w:rsidP="00E8093B">
      <w:pPr>
        <w:rPr>
          <w:b/>
          <w:sz w:val="28"/>
          <w:szCs w:val="28"/>
          <w:u w:val="single"/>
        </w:rPr>
      </w:pPr>
    </w:p>
    <w:p w14:paraId="0E68832B" w14:textId="51A87D45" w:rsidR="00E8093B" w:rsidRPr="00C735E9" w:rsidRDefault="00E8093B" w:rsidP="00E8093B">
      <w:pPr>
        <w:rPr>
          <w:b/>
          <w:sz w:val="28"/>
          <w:szCs w:val="28"/>
        </w:rPr>
      </w:pPr>
    </w:p>
    <w:p w14:paraId="5772F2F8" w14:textId="288DC76C" w:rsidR="00832CF8" w:rsidRDefault="00832CF8" w:rsidP="002B4EE4">
      <w:pPr>
        <w:rPr>
          <w:b/>
          <w:sz w:val="28"/>
          <w:szCs w:val="28"/>
          <w:u w:val="single"/>
        </w:rPr>
      </w:pPr>
    </w:p>
    <w:p w14:paraId="62E4ADF0" w14:textId="1AD08D29" w:rsidR="00E8093B" w:rsidRDefault="00A57605" w:rsidP="001808D5">
      <w:pPr>
        <w:jc w:val="center"/>
        <w:rPr>
          <w:b/>
          <w:sz w:val="28"/>
          <w:szCs w:val="28"/>
          <w:u w:val="single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61152" behindDoc="0" locked="0" layoutInCell="1" allowOverlap="1" wp14:anchorId="0F620296" wp14:editId="1E1125BB">
                <wp:simplePos x="0" y="0"/>
                <wp:positionH relativeFrom="column">
                  <wp:posOffset>2791206</wp:posOffset>
                </wp:positionH>
                <wp:positionV relativeFrom="paragraph">
                  <wp:posOffset>16383</wp:posOffset>
                </wp:positionV>
                <wp:extent cx="3972106" cy="2751183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2106" cy="27511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ECBD01" w14:textId="34AD925F" w:rsidR="001368FA" w:rsidRDefault="001368FA" w:rsidP="001368FA">
                            <w:pPr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My Friend is </w:t>
                            </w:r>
                            <w:r w:rsidR="006C6AE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Different </w:t>
                            </w:r>
                            <w:r w:rsidR="006C6AE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a</w:t>
                            </w:r>
                            <w:bookmarkStart w:id="0" w:name="_GoBack"/>
                            <w:bookmarkEnd w:id="0"/>
                            <w:r w:rsidR="0080624E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nd So Am I</w:t>
                            </w:r>
                          </w:p>
                          <w:p w14:paraId="731BB809" w14:textId="77777777" w:rsidR="001368FA" w:rsidRDefault="001368FA" w:rsidP="001368FA">
                            <w:pPr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2D5EAD4" w14:textId="512505CC" w:rsidR="001368FA" w:rsidRDefault="0080624E" w:rsidP="001368F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My friend is different and so am I, </w:t>
                            </w:r>
                          </w:p>
                          <w:p w14:paraId="3F704572" w14:textId="6A989EFD" w:rsidR="0080624E" w:rsidRDefault="00470D4C" w:rsidP="001368F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="0080624E">
                              <w:rPr>
                                <w:sz w:val="24"/>
                                <w:szCs w:val="24"/>
                              </w:rPr>
                              <w:t xml:space="preserve">o am I, so am I. </w:t>
                            </w:r>
                          </w:p>
                          <w:p w14:paraId="367DD2F4" w14:textId="77777777" w:rsidR="0080624E" w:rsidRDefault="0080624E" w:rsidP="0080624E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My friend is different and so am I, </w:t>
                            </w:r>
                          </w:p>
                          <w:p w14:paraId="1412A13A" w14:textId="4A422BAA" w:rsidR="0080624E" w:rsidRDefault="00470D4C" w:rsidP="0080624E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</w:t>
                            </w:r>
                            <w:r w:rsidR="0080624E">
                              <w:rPr>
                                <w:sz w:val="24"/>
                                <w:szCs w:val="24"/>
                              </w:rPr>
                              <w:t xml:space="preserve">e like to play together. </w:t>
                            </w:r>
                          </w:p>
                          <w:p w14:paraId="79EFB7B7" w14:textId="77777777" w:rsidR="0080624E" w:rsidRDefault="0080624E" w:rsidP="0080624E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C67DBD7" w14:textId="70942D7F" w:rsidR="0080624E" w:rsidRDefault="0080624E" w:rsidP="0080624E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...we like to sing together.</w:t>
                            </w:r>
                          </w:p>
                          <w:p w14:paraId="3769CAC1" w14:textId="0F0DAB5D" w:rsidR="0080624E" w:rsidRDefault="0080624E" w:rsidP="0080624E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... we like to dance together.</w:t>
                            </w:r>
                          </w:p>
                          <w:p w14:paraId="7FA243BD" w14:textId="1A73D273" w:rsidR="0080624E" w:rsidRDefault="0080624E" w:rsidP="0080624E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... we like to help each other. </w:t>
                            </w:r>
                          </w:p>
                          <w:p w14:paraId="2B05B8E9" w14:textId="77777777" w:rsidR="00A57605" w:rsidRDefault="00A57605" w:rsidP="00A57605">
                            <w:pPr>
                              <w:contextualSpacing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B89E2DC" w14:textId="556551F3" w:rsidR="0080624E" w:rsidRDefault="0080624E" w:rsidP="00A57605">
                            <w:pPr>
                              <w:contextualSpacing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(Sung to the tune of London Bridge is falling down.)</w:t>
                            </w:r>
                          </w:p>
                          <w:p w14:paraId="239E9638" w14:textId="77777777" w:rsidR="001368FA" w:rsidRDefault="001368FA" w:rsidP="001368F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5F59599" w14:textId="77777777" w:rsidR="001368FA" w:rsidRDefault="001368FA" w:rsidP="001368F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978CB5A" w14:textId="77777777" w:rsidR="001368FA" w:rsidRDefault="001368FA" w:rsidP="001368F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A1DFB15" w14:textId="77777777" w:rsidR="001368FA" w:rsidRDefault="001368FA" w:rsidP="001368F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B364817" w14:textId="77777777" w:rsidR="001368FA" w:rsidRDefault="001368FA" w:rsidP="001368F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C78971D" w14:textId="77777777" w:rsidR="001368FA" w:rsidRDefault="001368FA" w:rsidP="001368F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949F7A5" w14:textId="77777777" w:rsidR="001368FA" w:rsidRDefault="001368FA" w:rsidP="001368F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5AE530E" w14:textId="77777777" w:rsidR="001368FA" w:rsidRDefault="001368FA" w:rsidP="001368F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BB4F8F6" w14:textId="77777777" w:rsidR="001368FA" w:rsidRPr="00F742F7" w:rsidRDefault="001368FA" w:rsidP="001368FA">
                            <w:pPr>
                              <w:contextualSpacing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8BFA3AC" w14:textId="77777777" w:rsidR="001368FA" w:rsidRPr="00E63827" w:rsidRDefault="001368FA" w:rsidP="001368FA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AF6E111" w14:textId="77777777" w:rsidR="001368FA" w:rsidRPr="00E63827" w:rsidRDefault="001368FA" w:rsidP="001368F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20296" id="Text Box 5" o:spid="_x0000_s1029" type="#_x0000_t202" style="position:absolute;left:0;text-align:left;margin-left:219.8pt;margin-top:1.3pt;width:312.75pt;height:216.65pt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" filled="f" stroked="f">
                <v:textbox>
                  <w:txbxContent>
                    <w:p w14:paraId="76ECBD01" w14:textId="34AD925F" w:rsidR="001368FA" w:rsidRDefault="001368FA" w:rsidP="001368FA">
                      <w:pPr>
                        <w:contextualSpacing/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My Friend is </w:t>
                      </w:r>
                      <w:r w:rsidR="006C6AE5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Different </w:t>
                      </w:r>
                      <w:r w:rsidR="006C6AE5">
                        <w:rPr>
                          <w:b/>
                          <w:sz w:val="24"/>
                          <w:szCs w:val="24"/>
                          <w:u w:val="single"/>
                        </w:rPr>
                        <w:t>a</w:t>
                      </w:r>
                      <w:bookmarkStart w:id="1" w:name="_GoBack"/>
                      <w:bookmarkEnd w:id="1"/>
                      <w:r w:rsidR="0080624E">
                        <w:rPr>
                          <w:b/>
                          <w:sz w:val="24"/>
                          <w:szCs w:val="24"/>
                          <w:u w:val="single"/>
                        </w:rPr>
                        <w:t>nd So Am I</w:t>
                      </w:r>
                    </w:p>
                    <w:p w14:paraId="731BB809" w14:textId="77777777" w:rsidR="001368FA" w:rsidRDefault="001368FA" w:rsidP="001368FA">
                      <w:pPr>
                        <w:contextualSpacing/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42D5EAD4" w14:textId="512505CC" w:rsidR="001368FA" w:rsidRDefault="0080624E" w:rsidP="001368F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My friend is different and so am I, </w:t>
                      </w:r>
                    </w:p>
                    <w:p w14:paraId="3F704572" w14:textId="6A989EFD" w:rsidR="0080624E" w:rsidRDefault="00470D4C" w:rsidP="001368F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</w:t>
                      </w:r>
                      <w:r w:rsidR="0080624E">
                        <w:rPr>
                          <w:sz w:val="24"/>
                          <w:szCs w:val="24"/>
                        </w:rPr>
                        <w:t xml:space="preserve">o am I, so am I. </w:t>
                      </w:r>
                    </w:p>
                    <w:p w14:paraId="367DD2F4" w14:textId="77777777" w:rsidR="0080624E" w:rsidRDefault="0080624E" w:rsidP="0080624E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My friend is different and so am I, </w:t>
                      </w:r>
                    </w:p>
                    <w:p w14:paraId="1412A13A" w14:textId="4A422BAA" w:rsidR="0080624E" w:rsidRDefault="00470D4C" w:rsidP="0080624E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</w:t>
                      </w:r>
                      <w:r w:rsidR="0080624E">
                        <w:rPr>
                          <w:sz w:val="24"/>
                          <w:szCs w:val="24"/>
                        </w:rPr>
                        <w:t xml:space="preserve">e like to play together. </w:t>
                      </w:r>
                    </w:p>
                    <w:p w14:paraId="79EFB7B7" w14:textId="77777777" w:rsidR="0080624E" w:rsidRDefault="0080624E" w:rsidP="0080624E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7C67DBD7" w14:textId="70942D7F" w:rsidR="0080624E" w:rsidRDefault="0080624E" w:rsidP="0080624E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...we like to sing together.</w:t>
                      </w:r>
                    </w:p>
                    <w:p w14:paraId="3769CAC1" w14:textId="0F0DAB5D" w:rsidR="0080624E" w:rsidRDefault="0080624E" w:rsidP="0080624E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... we like to dance together.</w:t>
                      </w:r>
                    </w:p>
                    <w:p w14:paraId="7FA243BD" w14:textId="1A73D273" w:rsidR="0080624E" w:rsidRDefault="0080624E" w:rsidP="0080624E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... we like to help each other. </w:t>
                      </w:r>
                    </w:p>
                    <w:p w14:paraId="2B05B8E9" w14:textId="77777777" w:rsidR="00A57605" w:rsidRDefault="00A57605" w:rsidP="00A57605">
                      <w:pPr>
                        <w:contextualSpacing/>
                        <w:rPr>
                          <w:sz w:val="24"/>
                          <w:szCs w:val="24"/>
                        </w:rPr>
                      </w:pPr>
                    </w:p>
                    <w:p w14:paraId="5B89E2DC" w14:textId="556551F3" w:rsidR="0080624E" w:rsidRDefault="0080624E" w:rsidP="00A57605">
                      <w:pPr>
                        <w:contextualSpacing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(Sung to the tune of London Bridge is falling down.)</w:t>
                      </w:r>
                    </w:p>
                    <w:p w14:paraId="239E9638" w14:textId="77777777" w:rsidR="001368FA" w:rsidRDefault="001368FA" w:rsidP="001368F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15F59599" w14:textId="77777777" w:rsidR="001368FA" w:rsidRDefault="001368FA" w:rsidP="001368F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0978CB5A" w14:textId="77777777" w:rsidR="001368FA" w:rsidRDefault="001368FA" w:rsidP="001368F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7A1DFB15" w14:textId="77777777" w:rsidR="001368FA" w:rsidRDefault="001368FA" w:rsidP="001368F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6B364817" w14:textId="77777777" w:rsidR="001368FA" w:rsidRDefault="001368FA" w:rsidP="001368F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1C78971D" w14:textId="77777777" w:rsidR="001368FA" w:rsidRDefault="001368FA" w:rsidP="001368F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949F7A5" w14:textId="77777777" w:rsidR="001368FA" w:rsidRDefault="001368FA" w:rsidP="001368F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05AE530E" w14:textId="77777777" w:rsidR="001368FA" w:rsidRDefault="001368FA" w:rsidP="001368F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0BB4F8F6" w14:textId="77777777" w:rsidR="001368FA" w:rsidRPr="00F742F7" w:rsidRDefault="001368FA" w:rsidP="001368FA">
                      <w:pPr>
                        <w:contextualSpacing/>
                        <w:rPr>
                          <w:sz w:val="24"/>
                          <w:szCs w:val="24"/>
                        </w:rPr>
                      </w:pPr>
                    </w:p>
                    <w:p w14:paraId="38BFA3AC" w14:textId="77777777" w:rsidR="001368FA" w:rsidRPr="00E63827" w:rsidRDefault="001368FA" w:rsidP="001368FA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2AF6E111" w14:textId="77777777" w:rsidR="001368FA" w:rsidRPr="00E63827" w:rsidRDefault="001368FA" w:rsidP="001368F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B4EE4"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59104" behindDoc="0" locked="0" layoutInCell="1" allowOverlap="1" wp14:anchorId="14AEDECA" wp14:editId="3E547891">
            <wp:simplePos x="0" y="0"/>
            <wp:positionH relativeFrom="column">
              <wp:posOffset>179437</wp:posOffset>
            </wp:positionH>
            <wp:positionV relativeFrom="paragraph">
              <wp:posOffset>29912</wp:posOffset>
            </wp:positionV>
            <wp:extent cx="2871291" cy="1822269"/>
            <wp:effectExtent l="0" t="0" r="0" b="698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291" cy="1822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F1AF45" w14:textId="496F92F3" w:rsidR="00E8093B" w:rsidRDefault="00E8093B" w:rsidP="001808D5">
      <w:pPr>
        <w:jc w:val="center"/>
        <w:rPr>
          <w:b/>
          <w:sz w:val="28"/>
          <w:szCs w:val="28"/>
          <w:u w:val="single"/>
        </w:rPr>
      </w:pPr>
    </w:p>
    <w:p w14:paraId="47DDD729" w14:textId="17DD2E1C" w:rsidR="00E8093B" w:rsidRDefault="00E8093B" w:rsidP="001808D5">
      <w:pPr>
        <w:jc w:val="center"/>
        <w:rPr>
          <w:b/>
          <w:sz w:val="28"/>
          <w:szCs w:val="28"/>
          <w:u w:val="single"/>
        </w:rPr>
      </w:pPr>
    </w:p>
    <w:p w14:paraId="24942BB8" w14:textId="5DAA0B9B" w:rsidR="00D14CF1" w:rsidRDefault="00D14CF1" w:rsidP="0043255E">
      <w:pPr>
        <w:spacing w:before="120"/>
        <w:contextualSpacing/>
        <w:jc w:val="center"/>
        <w:rPr>
          <w:sz w:val="28"/>
          <w:szCs w:val="28"/>
        </w:rPr>
      </w:pPr>
    </w:p>
    <w:p w14:paraId="635DF3EE" w14:textId="5C5114C4" w:rsidR="00D14CF1" w:rsidRPr="00D14CF1" w:rsidRDefault="00D14CF1" w:rsidP="00D14CF1">
      <w:pPr>
        <w:rPr>
          <w:sz w:val="28"/>
          <w:szCs w:val="28"/>
        </w:rPr>
      </w:pPr>
    </w:p>
    <w:p w14:paraId="2663D33F" w14:textId="5057C4E7" w:rsidR="00D14CF1" w:rsidRPr="00D14CF1" w:rsidRDefault="00D14CF1" w:rsidP="00D14CF1">
      <w:pPr>
        <w:rPr>
          <w:sz w:val="28"/>
          <w:szCs w:val="28"/>
        </w:rPr>
      </w:pPr>
    </w:p>
    <w:p w14:paraId="5EABCCEF" w14:textId="59770512" w:rsidR="00D14CF1" w:rsidRPr="00D14CF1" w:rsidRDefault="00D14CF1" w:rsidP="00D14CF1">
      <w:pPr>
        <w:rPr>
          <w:sz w:val="28"/>
          <w:szCs w:val="28"/>
        </w:rPr>
      </w:pPr>
    </w:p>
    <w:p w14:paraId="7FE1DDBD" w14:textId="60F58EFE" w:rsidR="00D14CF1" w:rsidRPr="00D14CF1" w:rsidRDefault="00D14CF1" w:rsidP="00D14CF1">
      <w:pPr>
        <w:rPr>
          <w:sz w:val="28"/>
          <w:szCs w:val="28"/>
        </w:rPr>
      </w:pPr>
    </w:p>
    <w:p w14:paraId="1704919A" w14:textId="09276056" w:rsidR="00E63827" w:rsidRPr="00E63827" w:rsidRDefault="00832CF8" w:rsidP="00E63827">
      <w:pPr>
        <w:contextualSpacing/>
        <w:jc w:val="center"/>
        <w:rPr>
          <w:sz w:val="24"/>
          <w:szCs w:val="24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2D00C41B" wp14:editId="4730EAE4">
                <wp:simplePos x="0" y="0"/>
                <wp:positionH relativeFrom="margin">
                  <wp:align>left</wp:align>
                </wp:positionH>
                <wp:positionV relativeFrom="paragraph">
                  <wp:posOffset>212217</wp:posOffset>
                </wp:positionV>
                <wp:extent cx="2640965" cy="28638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0965" cy="286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DECEE9" w14:textId="7E310750" w:rsidR="00296DCD" w:rsidRDefault="009274E4" w:rsidP="00296DCD">
                            <w:pPr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Look What We Can Do!</w:t>
                            </w:r>
                          </w:p>
                          <w:p w14:paraId="78E5BAAB" w14:textId="77777777" w:rsidR="009274E4" w:rsidRDefault="009274E4" w:rsidP="00296DCD">
                            <w:pPr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268E740" w14:textId="6E017AAF" w:rsidR="00333AD4" w:rsidRDefault="009274E4" w:rsidP="00333AD4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Lips whistle, heads think</w:t>
                            </w:r>
                          </w:p>
                          <w:p w14:paraId="3D7C6442" w14:textId="77C3CD68" w:rsidR="00333AD4" w:rsidRDefault="009274E4" w:rsidP="00333AD4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I’m clever, so are you</w:t>
                            </w:r>
                          </w:p>
                          <w:p w14:paraId="6F93CAF0" w14:textId="53307854" w:rsidR="009275BA" w:rsidRDefault="009274E4" w:rsidP="009274E4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Look what we can do!</w:t>
                            </w:r>
                          </w:p>
                          <w:p w14:paraId="1D3A2A81" w14:textId="5CB8100E" w:rsidR="009275BA" w:rsidRDefault="009274E4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Arms cuddle, legs walk,</w:t>
                            </w:r>
                          </w:p>
                          <w:p w14:paraId="4FD65085" w14:textId="4A853140" w:rsidR="009275BA" w:rsidRDefault="009274E4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Thumbs wiggle, mouths talk</w:t>
                            </w:r>
                          </w:p>
                          <w:p w14:paraId="262AD7AB" w14:textId="65F4C5D7" w:rsidR="009275BA" w:rsidRDefault="009274E4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I’m clever, so are you</w:t>
                            </w:r>
                          </w:p>
                          <w:p w14:paraId="0DD83C26" w14:textId="6BD22BC3" w:rsidR="009275BA" w:rsidRDefault="009274E4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Look what we can do!</w:t>
                            </w:r>
                          </w:p>
                          <w:p w14:paraId="7B5D49E7" w14:textId="77777777" w:rsidR="009275BA" w:rsidRDefault="009275BA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8B09673" w14:textId="77777777" w:rsidR="009275BA" w:rsidRDefault="009275BA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5955B31" w14:textId="77777777" w:rsidR="009275BA" w:rsidRDefault="009275BA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55A2BD5" w14:textId="77777777" w:rsidR="009275BA" w:rsidRDefault="009275BA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79DADAA" w14:textId="77777777" w:rsidR="009275BA" w:rsidRDefault="009275BA" w:rsidP="009275BA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B09421D" w14:textId="77777777" w:rsidR="009275BA" w:rsidRDefault="009275BA" w:rsidP="00333AD4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8ACA5FE" w14:textId="77777777" w:rsidR="00333AD4" w:rsidRDefault="00333AD4" w:rsidP="00296DCD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3FFDD32" w14:textId="77777777" w:rsidR="00296DCD" w:rsidRDefault="00296DCD" w:rsidP="00296DCD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9D575B1" w14:textId="77777777" w:rsidR="00296DCD" w:rsidRPr="00F742F7" w:rsidRDefault="00296DCD" w:rsidP="00296DCD">
                            <w:pPr>
                              <w:contextualSpacing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D10FFC8" w14:textId="77777777" w:rsidR="00296DCD" w:rsidRPr="00E63827" w:rsidRDefault="00296DCD" w:rsidP="00296DCD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0319EDB" w14:textId="77777777" w:rsidR="00296DCD" w:rsidRPr="00E63827" w:rsidRDefault="00296DCD" w:rsidP="00296DCD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0C41B" id="Text Box 2" o:spid="_x0000_s1030" type="#_x0000_t202" style="position:absolute;left:0;text-align:left;margin-left:0;margin-top:16.7pt;width:207.95pt;height:225.5pt;z-index:251743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" filled="f" stroked="f">
                <v:textbox>
                  <w:txbxContent>
                    <w:p w14:paraId="5ADECEE9" w14:textId="7E310750" w:rsidR="00296DCD" w:rsidRDefault="009274E4" w:rsidP="00296DCD">
                      <w:pPr>
                        <w:contextualSpacing/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Look What We Can Do!</w:t>
                      </w:r>
                    </w:p>
                    <w:p w14:paraId="78E5BAAB" w14:textId="77777777" w:rsidR="009274E4" w:rsidRDefault="009274E4" w:rsidP="00296DCD">
                      <w:pPr>
                        <w:contextualSpacing/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7268E740" w14:textId="6E017AAF" w:rsidR="00333AD4" w:rsidRDefault="009274E4" w:rsidP="00333AD4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Lips whistle, heads think</w:t>
                      </w:r>
                    </w:p>
                    <w:p w14:paraId="3D7C6442" w14:textId="77C3CD68" w:rsidR="00333AD4" w:rsidRDefault="009274E4" w:rsidP="00333AD4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I’m clever, so are you</w:t>
                      </w:r>
                    </w:p>
                    <w:p w14:paraId="6F93CAF0" w14:textId="53307854" w:rsidR="009275BA" w:rsidRDefault="009274E4" w:rsidP="009274E4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Look what we can do!</w:t>
                      </w:r>
                    </w:p>
                    <w:p w14:paraId="1D3A2A81" w14:textId="5CB8100E" w:rsidR="009275BA" w:rsidRDefault="009274E4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Arms cuddle, legs walk,</w:t>
                      </w:r>
                    </w:p>
                    <w:p w14:paraId="4FD65085" w14:textId="4A853140" w:rsidR="009275BA" w:rsidRDefault="009274E4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Thumbs wiggle, mouths talk</w:t>
                      </w:r>
                    </w:p>
                    <w:p w14:paraId="262AD7AB" w14:textId="65F4C5D7" w:rsidR="009275BA" w:rsidRDefault="009274E4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I’m clever, so are you</w:t>
                      </w:r>
                    </w:p>
                    <w:p w14:paraId="0DD83C26" w14:textId="6BD22BC3" w:rsidR="009275BA" w:rsidRDefault="009274E4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Look what we can do!</w:t>
                      </w:r>
                    </w:p>
                    <w:p w14:paraId="7B5D49E7" w14:textId="77777777" w:rsidR="009275BA" w:rsidRDefault="009275BA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28B09673" w14:textId="77777777" w:rsidR="009275BA" w:rsidRDefault="009275BA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45955B31" w14:textId="77777777" w:rsidR="009275BA" w:rsidRDefault="009275BA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355A2BD5" w14:textId="77777777" w:rsidR="009275BA" w:rsidRDefault="009275BA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379DADAA" w14:textId="77777777" w:rsidR="009275BA" w:rsidRDefault="009275BA" w:rsidP="009275BA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2B09421D" w14:textId="77777777" w:rsidR="009275BA" w:rsidRDefault="009275BA" w:rsidP="00333AD4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8ACA5FE" w14:textId="77777777" w:rsidR="00333AD4" w:rsidRDefault="00333AD4" w:rsidP="00296DCD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13FFDD32" w14:textId="77777777" w:rsidR="00296DCD" w:rsidRDefault="00296DCD" w:rsidP="00296DCD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9D575B1" w14:textId="77777777" w:rsidR="00296DCD" w:rsidRPr="00F742F7" w:rsidRDefault="00296DCD" w:rsidP="00296DCD">
                      <w:pPr>
                        <w:contextualSpacing/>
                        <w:rPr>
                          <w:sz w:val="24"/>
                          <w:szCs w:val="24"/>
                        </w:rPr>
                      </w:pPr>
                    </w:p>
                    <w:p w14:paraId="6D10FFC8" w14:textId="77777777" w:rsidR="00296DCD" w:rsidRPr="00E63827" w:rsidRDefault="00296DCD" w:rsidP="00296DCD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40319EDB" w14:textId="77777777" w:rsidR="00296DCD" w:rsidRPr="00E63827" w:rsidRDefault="00296DCD" w:rsidP="00296DCD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14CF1">
        <w:rPr>
          <w:sz w:val="28"/>
          <w:szCs w:val="28"/>
        </w:rPr>
        <w:tab/>
      </w:r>
    </w:p>
    <w:p w14:paraId="255270D4" w14:textId="697E6C96" w:rsidR="00832CF8" w:rsidRDefault="002B4EE4" w:rsidP="00D14CF1">
      <w:pPr>
        <w:tabs>
          <w:tab w:val="left" w:pos="6662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7A9E2A1F" wp14:editId="769ED96E">
                <wp:simplePos x="0" y="0"/>
                <wp:positionH relativeFrom="column">
                  <wp:posOffset>3488690</wp:posOffset>
                </wp:positionH>
                <wp:positionV relativeFrom="paragraph">
                  <wp:posOffset>851067</wp:posOffset>
                </wp:positionV>
                <wp:extent cx="3423557" cy="3996316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557" cy="39963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FB9822" w14:textId="77777777" w:rsidR="007E7BD0" w:rsidRPr="00832CF8" w:rsidRDefault="007E7BD0" w:rsidP="007E7BD0">
                            <w:pPr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E2A1F" id="Text Box 4" o:spid="_x0000_s1031" type="#_x0000_t202" style="position:absolute;margin-left:274.7pt;margin-top:67pt;width:269.55pt;height:314.6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" filled="f" stroked="f">
                <v:textbox>
                  <w:txbxContent>
                    <w:p w14:paraId="46FB9822" w14:textId="77777777" w:rsidR="007E7BD0" w:rsidRPr="00832CF8" w:rsidRDefault="007E7BD0" w:rsidP="007E7BD0">
                      <w:pPr>
                        <w:contextualSpacing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50DC656" w14:textId="46A7687B" w:rsidR="00832CF8" w:rsidRPr="00832CF8" w:rsidRDefault="00832CF8" w:rsidP="00832CF8">
      <w:pPr>
        <w:rPr>
          <w:sz w:val="28"/>
          <w:szCs w:val="28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66272" behindDoc="0" locked="0" layoutInCell="1" allowOverlap="1" wp14:anchorId="1A61BC64" wp14:editId="572B9EE6">
            <wp:simplePos x="0" y="0"/>
            <wp:positionH relativeFrom="column">
              <wp:posOffset>3027045</wp:posOffset>
            </wp:positionH>
            <wp:positionV relativeFrom="paragraph">
              <wp:posOffset>199771</wp:posOffset>
            </wp:positionV>
            <wp:extent cx="2949076" cy="1038225"/>
            <wp:effectExtent l="0" t="0" r="0" b="317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74" b="23485"/>
                    <a:stretch/>
                  </pic:blipFill>
                  <pic:spPr bwMode="auto">
                    <a:xfrm>
                      <a:off x="0" y="0"/>
                      <a:ext cx="2949076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51AC5F" w14:textId="5A14032F" w:rsidR="0043255E" w:rsidRPr="00832CF8" w:rsidRDefault="00832CF8" w:rsidP="00832CF8">
      <w:pPr>
        <w:tabs>
          <w:tab w:val="left" w:pos="2842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46D56D00" wp14:editId="631411C4">
                <wp:simplePos x="0" y="0"/>
                <wp:positionH relativeFrom="column">
                  <wp:posOffset>2494788</wp:posOffset>
                </wp:positionH>
                <wp:positionV relativeFrom="paragraph">
                  <wp:posOffset>1562862</wp:posOffset>
                </wp:positionV>
                <wp:extent cx="3888649" cy="2520587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8649" cy="25205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B4929E" w14:textId="46D2E1EA" w:rsidR="009274E4" w:rsidRPr="009274E4" w:rsidRDefault="009274E4" w:rsidP="009274E4">
                            <w:pPr>
                              <w:spacing w:before="100" w:beforeAutospacing="1" w:after="100" w:afterAutospacing="1" w:line="543" w:lineRule="atLeast"/>
                              <w:jc w:val="center"/>
                              <w:rPr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9274E4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E</w:t>
                            </w:r>
                            <w:r w:rsidR="00796FC8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veryone Who You Can See Is Special T</w:t>
                            </w:r>
                            <w:r w:rsidRPr="009274E4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oo</w:t>
                            </w:r>
                          </w:p>
                          <w:p w14:paraId="606971EA" w14:textId="77777777" w:rsidR="009274E4" w:rsidRPr="009274E4" w:rsidRDefault="009274E4" w:rsidP="009274E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274E4">
                              <w:rPr>
                                <w:sz w:val="24"/>
                                <w:szCs w:val="24"/>
                              </w:rPr>
                              <w:t>I am not the same as you, you are not the same as me everyone who you can see is different too.  (x2)</w:t>
                            </w:r>
                          </w:p>
                          <w:p w14:paraId="484418E4" w14:textId="77777777" w:rsidR="009274E4" w:rsidRPr="009274E4" w:rsidRDefault="009274E4" w:rsidP="009274E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274E4">
                              <w:rPr>
                                <w:sz w:val="24"/>
                                <w:szCs w:val="24"/>
                              </w:rPr>
                              <w:t>Some are short, some are tall, some have got no hair at all. Some are fat, some are thin, some have different coloured skin.</w:t>
                            </w:r>
                          </w:p>
                          <w:p w14:paraId="777BB878" w14:textId="77777777" w:rsidR="009274E4" w:rsidRPr="009274E4" w:rsidRDefault="009274E4" w:rsidP="009274E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274E4">
                              <w:rPr>
                                <w:sz w:val="24"/>
                                <w:szCs w:val="24"/>
                              </w:rPr>
                              <w:t>I am not the same as you, you are not the same as me everyone who you can see is special too.  (x2)</w:t>
                            </w:r>
                          </w:p>
                          <w:p w14:paraId="70F2960B" w14:textId="77777777" w:rsidR="00F23CBA" w:rsidRPr="009274E4" w:rsidRDefault="00F23CBA" w:rsidP="009274E4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56D00" id="Text Box 9" o:spid="_x0000_s1032" type="#_x0000_t202" style="position:absolute;margin-left:196.45pt;margin-top:123.05pt;width:306.2pt;height:198.45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" filled="f" stroked="f">
                <v:textbox>
                  <w:txbxContent>
                    <w:p w14:paraId="2EB4929E" w14:textId="46D2E1EA" w:rsidR="009274E4" w:rsidRPr="009274E4" w:rsidRDefault="009274E4" w:rsidP="009274E4">
                      <w:pPr>
                        <w:spacing w:before="100" w:beforeAutospacing="1" w:after="100" w:afterAutospacing="1" w:line="543" w:lineRule="atLeast"/>
                        <w:jc w:val="center"/>
                        <w:rPr>
                          <w:color w:val="000000"/>
                          <w:sz w:val="24"/>
                          <w:szCs w:val="24"/>
                        </w:rPr>
                      </w:pPr>
                      <w:r w:rsidRPr="009274E4">
                        <w:rPr>
                          <w:b/>
                          <w:sz w:val="24"/>
                          <w:szCs w:val="24"/>
                          <w:u w:val="single"/>
                        </w:rPr>
                        <w:t>E</w:t>
                      </w:r>
                      <w:r w:rsidR="00796FC8">
                        <w:rPr>
                          <w:b/>
                          <w:sz w:val="24"/>
                          <w:szCs w:val="24"/>
                          <w:u w:val="single"/>
                        </w:rPr>
                        <w:t>veryone Who You Can See Is Special T</w:t>
                      </w:r>
                      <w:r w:rsidRPr="009274E4">
                        <w:rPr>
                          <w:b/>
                          <w:sz w:val="24"/>
                          <w:szCs w:val="24"/>
                          <w:u w:val="single"/>
                        </w:rPr>
                        <w:t>oo</w:t>
                      </w:r>
                    </w:p>
                    <w:p w14:paraId="606971EA" w14:textId="77777777" w:rsidR="009274E4" w:rsidRPr="009274E4" w:rsidRDefault="009274E4" w:rsidP="009274E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9274E4">
                        <w:rPr>
                          <w:sz w:val="24"/>
                          <w:szCs w:val="24"/>
                        </w:rPr>
                        <w:t>I am not the same as you, you are not the same as me everyone who you can see is different too.  (x2)</w:t>
                      </w:r>
                    </w:p>
                    <w:p w14:paraId="484418E4" w14:textId="77777777" w:rsidR="009274E4" w:rsidRPr="009274E4" w:rsidRDefault="009274E4" w:rsidP="009274E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9274E4">
                        <w:rPr>
                          <w:sz w:val="24"/>
                          <w:szCs w:val="24"/>
                        </w:rPr>
                        <w:t>Some are short, some are tall, some have got no hair at all. Some are fat, some are thin, some have different coloured skin.</w:t>
                      </w:r>
                    </w:p>
                    <w:p w14:paraId="777BB878" w14:textId="77777777" w:rsidR="009274E4" w:rsidRPr="009274E4" w:rsidRDefault="009274E4" w:rsidP="009274E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9274E4">
                        <w:rPr>
                          <w:sz w:val="24"/>
                          <w:szCs w:val="24"/>
                        </w:rPr>
                        <w:t>I am not the same as you, you are not the same as me everyone who you can see is special too.  (x2)</w:t>
                      </w:r>
                    </w:p>
                    <w:p w14:paraId="70F2960B" w14:textId="77777777" w:rsidR="00F23CBA" w:rsidRPr="009274E4" w:rsidRDefault="00F23CBA" w:rsidP="009274E4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67296" behindDoc="0" locked="0" layoutInCell="1" allowOverlap="1" wp14:anchorId="74C72CDD" wp14:editId="7C6E9E5A">
            <wp:simplePos x="0" y="0"/>
            <wp:positionH relativeFrom="margin">
              <wp:posOffset>414274</wp:posOffset>
            </wp:positionH>
            <wp:positionV relativeFrom="paragraph">
              <wp:posOffset>2659380</wp:posOffset>
            </wp:positionV>
            <wp:extent cx="1903815" cy="1533981"/>
            <wp:effectExtent l="0" t="0" r="127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15" cy="1533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3255E" w:rsidRPr="00832CF8" w:rsidSect="00D30B7B">
      <w:pgSz w:w="11906" w:h="16838"/>
      <w:pgMar w:top="851" w:right="851" w:bottom="851" w:left="851" w:header="709" w:footer="709" w:gutter="0"/>
      <w:pgBorders w:offsetFrom="page">
        <w:top w:val="tornPaperBlack" w:sz="20" w:space="24" w:color="FF0000"/>
        <w:left w:val="tornPaperBlack" w:sz="20" w:space="24" w:color="FF0000"/>
        <w:bottom w:val="tornPaperBlack" w:sz="20" w:space="24" w:color="FF0000"/>
        <w:right w:val="tornPaperBlack" w:sz="20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8D5"/>
    <w:rsid w:val="00000BD7"/>
    <w:rsid w:val="00026432"/>
    <w:rsid w:val="0002670C"/>
    <w:rsid w:val="00026AAA"/>
    <w:rsid w:val="000678A5"/>
    <w:rsid w:val="00067C11"/>
    <w:rsid w:val="00092E17"/>
    <w:rsid w:val="00100118"/>
    <w:rsid w:val="00102AD3"/>
    <w:rsid w:val="00103C67"/>
    <w:rsid w:val="00117E26"/>
    <w:rsid w:val="00121263"/>
    <w:rsid w:val="00127CBD"/>
    <w:rsid w:val="001368FA"/>
    <w:rsid w:val="00151594"/>
    <w:rsid w:val="001574AD"/>
    <w:rsid w:val="00161A59"/>
    <w:rsid w:val="0016262C"/>
    <w:rsid w:val="001808D5"/>
    <w:rsid w:val="001836C7"/>
    <w:rsid w:val="001A2338"/>
    <w:rsid w:val="001A4B94"/>
    <w:rsid w:val="001B7EB5"/>
    <w:rsid w:val="001D229B"/>
    <w:rsid w:val="001D5E14"/>
    <w:rsid w:val="001F5340"/>
    <w:rsid w:val="00223152"/>
    <w:rsid w:val="00225CBA"/>
    <w:rsid w:val="0023651E"/>
    <w:rsid w:val="00266140"/>
    <w:rsid w:val="00272A2C"/>
    <w:rsid w:val="002769B4"/>
    <w:rsid w:val="00285BB0"/>
    <w:rsid w:val="00290C6A"/>
    <w:rsid w:val="00290E65"/>
    <w:rsid w:val="00296DCD"/>
    <w:rsid w:val="002B1B69"/>
    <w:rsid w:val="002B48F7"/>
    <w:rsid w:val="002B4EE4"/>
    <w:rsid w:val="002D457D"/>
    <w:rsid w:val="002E6FEF"/>
    <w:rsid w:val="002F1E14"/>
    <w:rsid w:val="00333AD4"/>
    <w:rsid w:val="0034789C"/>
    <w:rsid w:val="00374015"/>
    <w:rsid w:val="00375551"/>
    <w:rsid w:val="003858D3"/>
    <w:rsid w:val="003C0B43"/>
    <w:rsid w:val="003F0BDC"/>
    <w:rsid w:val="0041074C"/>
    <w:rsid w:val="00422916"/>
    <w:rsid w:val="0043255E"/>
    <w:rsid w:val="0045533A"/>
    <w:rsid w:val="00470D4C"/>
    <w:rsid w:val="004871AB"/>
    <w:rsid w:val="004C66D2"/>
    <w:rsid w:val="004E7583"/>
    <w:rsid w:val="00511B7B"/>
    <w:rsid w:val="005263D8"/>
    <w:rsid w:val="00580955"/>
    <w:rsid w:val="00594AC7"/>
    <w:rsid w:val="005F487C"/>
    <w:rsid w:val="006014EE"/>
    <w:rsid w:val="00643D8D"/>
    <w:rsid w:val="0067766C"/>
    <w:rsid w:val="006778A7"/>
    <w:rsid w:val="006A5481"/>
    <w:rsid w:val="006B07FA"/>
    <w:rsid w:val="006B1A87"/>
    <w:rsid w:val="006C345B"/>
    <w:rsid w:val="006C6AE5"/>
    <w:rsid w:val="006D0DE3"/>
    <w:rsid w:val="0071665A"/>
    <w:rsid w:val="007174EF"/>
    <w:rsid w:val="00796FC8"/>
    <w:rsid w:val="007E02EC"/>
    <w:rsid w:val="007E308C"/>
    <w:rsid w:val="007E7BD0"/>
    <w:rsid w:val="0080624E"/>
    <w:rsid w:val="00832CF8"/>
    <w:rsid w:val="008403E9"/>
    <w:rsid w:val="008431F1"/>
    <w:rsid w:val="00860814"/>
    <w:rsid w:val="0088206E"/>
    <w:rsid w:val="00896753"/>
    <w:rsid w:val="00913529"/>
    <w:rsid w:val="009274E4"/>
    <w:rsid w:val="009275BA"/>
    <w:rsid w:val="0093016B"/>
    <w:rsid w:val="009464D5"/>
    <w:rsid w:val="00961E5E"/>
    <w:rsid w:val="009668BF"/>
    <w:rsid w:val="00980EFE"/>
    <w:rsid w:val="00993DCE"/>
    <w:rsid w:val="009B09EF"/>
    <w:rsid w:val="009C3E11"/>
    <w:rsid w:val="009E5738"/>
    <w:rsid w:val="00A06812"/>
    <w:rsid w:val="00A21E5F"/>
    <w:rsid w:val="00A25635"/>
    <w:rsid w:val="00A35870"/>
    <w:rsid w:val="00A4338D"/>
    <w:rsid w:val="00A57605"/>
    <w:rsid w:val="00AB71D1"/>
    <w:rsid w:val="00AF1D3F"/>
    <w:rsid w:val="00B27FDB"/>
    <w:rsid w:val="00B31361"/>
    <w:rsid w:val="00B53F12"/>
    <w:rsid w:val="00B6385F"/>
    <w:rsid w:val="00B80BFE"/>
    <w:rsid w:val="00BD42EE"/>
    <w:rsid w:val="00BD7D7C"/>
    <w:rsid w:val="00C22F0F"/>
    <w:rsid w:val="00C51C05"/>
    <w:rsid w:val="00C6739A"/>
    <w:rsid w:val="00C71D29"/>
    <w:rsid w:val="00C735E9"/>
    <w:rsid w:val="00CB45BB"/>
    <w:rsid w:val="00D04209"/>
    <w:rsid w:val="00D14CF1"/>
    <w:rsid w:val="00D177A3"/>
    <w:rsid w:val="00D23CE5"/>
    <w:rsid w:val="00D30B7B"/>
    <w:rsid w:val="00D3770C"/>
    <w:rsid w:val="00D44F8D"/>
    <w:rsid w:val="00D61225"/>
    <w:rsid w:val="00D95B7F"/>
    <w:rsid w:val="00DA0DBB"/>
    <w:rsid w:val="00DD4F55"/>
    <w:rsid w:val="00DE6996"/>
    <w:rsid w:val="00E05744"/>
    <w:rsid w:val="00E452E6"/>
    <w:rsid w:val="00E45B9E"/>
    <w:rsid w:val="00E63827"/>
    <w:rsid w:val="00E71FB8"/>
    <w:rsid w:val="00E8093B"/>
    <w:rsid w:val="00F23CBA"/>
    <w:rsid w:val="00F465BB"/>
    <w:rsid w:val="00F57B8B"/>
    <w:rsid w:val="00F742F7"/>
    <w:rsid w:val="00F75F4D"/>
    <w:rsid w:val="00F8222E"/>
    <w:rsid w:val="00F829B2"/>
    <w:rsid w:val="00F90418"/>
    <w:rsid w:val="00F907DC"/>
    <w:rsid w:val="00FD6003"/>
    <w:rsid w:val="00FF6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  <w14:docId w14:val="3FAAD82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="Calibri" w:hAnsi="Comic Sans M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1A4B94"/>
    <w:pPr>
      <w:spacing w:after="200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43D8D"/>
    <w:pPr>
      <w:keepNext/>
      <w:spacing w:after="0"/>
      <w:ind w:firstLine="720"/>
      <w:outlineLvl w:val="0"/>
    </w:pPr>
    <w:rPr>
      <w:rFonts w:eastAsia="Times New Roman"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2AD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AD3"/>
    <w:rPr>
      <w:rFonts w:ascii="Segoe UI" w:hAnsi="Segoe UI" w:cs="Segoe UI"/>
      <w:sz w:val="18"/>
      <w:szCs w:val="18"/>
      <w:lang w:eastAsia="en-US"/>
    </w:rPr>
  </w:style>
  <w:style w:type="character" w:customStyle="1" w:styleId="Heading1Char">
    <w:name w:val="Heading 1 Char"/>
    <w:basedOn w:val="DefaultParagraphFont"/>
    <w:link w:val="Heading1"/>
    <w:rsid w:val="00643D8D"/>
    <w:rPr>
      <w:rFonts w:eastAsia="Times New Roman"/>
      <w:sz w:val="24"/>
      <w:szCs w:val="24"/>
      <w:u w:val="single"/>
      <w:lang w:eastAsia="en-US"/>
    </w:rPr>
  </w:style>
  <w:style w:type="paragraph" w:styleId="BodyText">
    <w:name w:val="Body Text"/>
    <w:basedOn w:val="Normal"/>
    <w:link w:val="BodyTextChar"/>
    <w:semiHidden/>
    <w:rsid w:val="00643D8D"/>
    <w:pPr>
      <w:spacing w:after="0"/>
    </w:pPr>
    <w:rPr>
      <w:rFonts w:eastAsia="Times New Roman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643D8D"/>
    <w:rPr>
      <w:rFonts w:eastAsia="Times New Roman"/>
      <w:sz w:val="2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7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3.bin"/><Relationship Id="rId12" Type="http://schemas.openxmlformats.org/officeDocument/2006/relationships/image" Target="media/image6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11" Type="http://schemas.openxmlformats.org/officeDocument/2006/relationships/image" Target="media/image5.jpeg"/><Relationship Id="rId5" Type="http://schemas.openxmlformats.org/officeDocument/2006/relationships/oleObject" Target="embeddings/oleObject1.bin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FFD0DE7</Template>
  <TotalTime>1</TotalTime>
  <Pages>2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Rosetta Nursery September Songs &amp; Rhymes</vt:lpstr>
    </vt:vector>
  </TitlesOfParts>
  <Company>TOSHIBA</Company>
  <LinksUpToDate>false</LinksUpToDate>
  <CharactersWithSpaces>577</CharactersWithSpaces>
  <SharedDoc>false</SharedDoc>
  <HLinks>
    <vt:vector size="6" baseType="variant">
      <vt:variant>
        <vt:i4>6357087</vt:i4>
      </vt:variant>
      <vt:variant>
        <vt:i4>-1</vt:i4>
      </vt:variant>
      <vt:variant>
        <vt:i4>1039</vt:i4>
      </vt:variant>
      <vt:variant>
        <vt:i4>1</vt:i4>
      </vt:variant>
      <vt:variant>
        <vt:lpwstr>F:\072207_big_fish.gif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Rosetta Nursery September Songs &amp; Rhymes</dc:title>
  <dc:subject/>
  <dc:creator>Kaz</dc:creator>
  <cp:keywords/>
  <cp:lastModifiedBy>K McConaghy</cp:lastModifiedBy>
  <cp:revision>3</cp:revision>
  <cp:lastPrinted>2018-01-03T14:27:00Z</cp:lastPrinted>
  <dcterms:created xsi:type="dcterms:W3CDTF">2020-02-01T22:02:00Z</dcterms:created>
  <dcterms:modified xsi:type="dcterms:W3CDTF">2020-02-01T22:03:00Z</dcterms:modified>
</cp:coreProperties>
</file>