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AFC4C" w14:textId="46EC723F" w:rsidR="006A5481" w:rsidRPr="0002670C" w:rsidRDefault="00422916" w:rsidP="001808D5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en-GB"/>
        </w:rPr>
        <w:object w:dxaOrig="1440" w:dyaOrig="1440" w14:anchorId="66BF2B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-.35pt;margin-top:2.65pt;width:77.85pt;height:55.85pt;z-index:251660800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_x0000_s1038" DrawAspect="Content" ObjectID="_1574512820" r:id="rId5"/>
        </w:object>
      </w:r>
      <w:r>
        <w:rPr>
          <w:noProof/>
          <w:sz w:val="28"/>
          <w:szCs w:val="28"/>
          <w:lang w:eastAsia="en-GB"/>
        </w:rPr>
        <w:object w:dxaOrig="1440" w:dyaOrig="1440" w14:anchorId="4EE5D6EB">
          <v:shape id="_x0000_s1041" type="#_x0000_t75" style="position:absolute;left:0;text-align:left;margin-left:429.5pt;margin-top:2.65pt;width:77.85pt;height:55.85pt;z-index:251676160;mso-wrap-edited:f;mso-position-horizontal-relative:text;mso-position-vertical-relative:text" wrapcoords="-208 0 -208 21308 21600 21308 21600 0 -208 0" o:bordertopcolor="this" o:borderleftcolor="this" o:borderbottomcolor="this" o:borderrightcolor="this">
            <v:imagedata r:id="rId4" o:title=""/>
            <w10:wrap type="through"/>
          </v:shape>
          <o:OLEObject Type="Embed" ProgID="AcroExch.Document.DC" ShapeID="_x0000_s1041" DrawAspect="Content" ObjectID="_1574512821" r:id="rId6"/>
        </w:object>
      </w:r>
      <w:r w:rsidR="00E809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091466" wp14:editId="6E6069E3">
                <wp:simplePos x="0" y="0"/>
                <wp:positionH relativeFrom="column">
                  <wp:posOffset>1115060</wp:posOffset>
                </wp:positionH>
                <wp:positionV relativeFrom="paragraph">
                  <wp:posOffset>144145</wp:posOffset>
                </wp:positionV>
                <wp:extent cx="4219575" cy="411480"/>
                <wp:effectExtent l="0" t="3810" r="7620" b="16510"/>
                <wp:wrapSquare wrapText="bothSides"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829A0" w14:textId="4262D36E" w:rsidR="00117E26" w:rsidRPr="00272A2C" w:rsidRDefault="00117E26" w:rsidP="00117E26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Dundonald Nursery </w:t>
                            </w:r>
                            <w:r w:rsidR="00375551">
                              <w:rPr>
                                <w:b/>
                                <w:sz w:val="28"/>
                                <w:szCs w:val="28"/>
                              </w:rPr>
                              <w:t>Dec</w:t>
                            </w:r>
                            <w:r w:rsidR="006014EE">
                              <w:rPr>
                                <w:b/>
                                <w:sz w:val="28"/>
                                <w:szCs w:val="28"/>
                              </w:rPr>
                              <w:t>ember</w:t>
                            </w: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Songs &amp; Rhymes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63091466"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87.8pt;margin-top:11.35pt;width:332.25pt;height:32.4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">
                <v:textbox>
                  <w:txbxContent>
                    <w:p w14:paraId="59D829A0" w14:textId="4262D36E" w:rsidR="00117E26" w:rsidRPr="00272A2C" w:rsidRDefault="00117E26" w:rsidP="00117E26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</w:rPr>
                      </w:pP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Dundonald Nursery </w:t>
                      </w:r>
                      <w:r w:rsidR="00375551">
                        <w:rPr>
                          <w:b/>
                          <w:sz w:val="28"/>
                          <w:szCs w:val="28"/>
                        </w:rPr>
                        <w:t>Dec</w:t>
                      </w:r>
                      <w:r w:rsidR="006014EE">
                        <w:rPr>
                          <w:b/>
                          <w:sz w:val="28"/>
                          <w:szCs w:val="28"/>
                        </w:rPr>
                        <w:t>ember</w:t>
                      </w: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 Songs &amp; Rhymes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w:object w:dxaOrig="1440" w:dyaOrig="1440" w14:anchorId="726C817A">
          <v:shape id="Object 6" o:spid="_x0000_s1033" type="#_x0000_t75" style="position:absolute;left:0;text-align:left;margin-left:-407.6pt;margin-top:14.4pt;width:77.85pt;height:55.85pt;z-index:251656704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Object 6" DrawAspect="Content" ObjectID="_1574512822" r:id="rId7"/>
        </w:object>
      </w:r>
      <w:r w:rsidR="006A5481" w:rsidRPr="0002670C">
        <w:rPr>
          <w:b/>
          <w:sz w:val="28"/>
          <w:szCs w:val="28"/>
        </w:rPr>
        <w:t xml:space="preserve">                                 </w:t>
      </w:r>
    </w:p>
    <w:p w14:paraId="5D1DAD93" w14:textId="18C42033" w:rsidR="001574AD" w:rsidRPr="007E02EC" w:rsidRDefault="00B6385F" w:rsidP="007E02EC">
      <w:pPr>
        <w:ind w:left="2160"/>
        <w:jc w:val="center"/>
        <w:rPr>
          <w:b/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5792" behindDoc="0" locked="0" layoutInCell="1" allowOverlap="1" wp14:anchorId="1266EF8B" wp14:editId="7028234E">
            <wp:simplePos x="0" y="0"/>
            <wp:positionH relativeFrom="column">
              <wp:posOffset>3596717</wp:posOffset>
            </wp:positionH>
            <wp:positionV relativeFrom="paragraph">
              <wp:posOffset>459105</wp:posOffset>
            </wp:positionV>
            <wp:extent cx="3028894" cy="1828661"/>
            <wp:effectExtent l="0" t="0" r="0" b="6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59" cy="183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B8B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33CED32" wp14:editId="02D52DAE">
                <wp:simplePos x="0" y="0"/>
                <wp:positionH relativeFrom="column">
                  <wp:posOffset>-484273</wp:posOffset>
                </wp:positionH>
                <wp:positionV relativeFrom="paragraph">
                  <wp:posOffset>461010</wp:posOffset>
                </wp:positionV>
                <wp:extent cx="4339751" cy="1952674"/>
                <wp:effectExtent l="0" t="0" r="0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9751" cy="1952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79053" w14:textId="441DB0DB" w:rsidR="00D177A3" w:rsidRDefault="00DD4F55" w:rsidP="00D14CF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Clap Hands for Christmas</w:t>
                            </w:r>
                          </w:p>
                          <w:bookmarkEnd w:id="0"/>
                          <w:p w14:paraId="7A052932" w14:textId="353DB662" w:rsidR="00F742F7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Clap hands for Christmas (clap hands 3 times)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53577E89" w14:textId="3CFEDD07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Clap hands for Christmas (clap hands 3 times)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2562A84" w14:textId="1872377A" w:rsidR="00F742F7" w:rsidRDefault="00DD4F55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Fingers make a Christmas tree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5E9E3325" w14:textId="70C7064E" w:rsidR="00DD4F55" w:rsidRDefault="00DD4F55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Make it stand as tall as me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52FF8585" w14:textId="1E49C703" w:rsidR="00DD4F55" w:rsidRDefault="00DD4F55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Lots of twinkling lights I see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B478E78" w14:textId="0F648E7E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Clap hands for Christmas time (clap hands 2 times)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FA6D7C0" w14:textId="77777777" w:rsidR="00DD4F55" w:rsidRDefault="00DD4F55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EA9E884" w14:textId="77777777" w:rsidR="00F742F7" w:rsidRDefault="00F742F7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49CC45" w14:textId="77777777" w:rsidR="00F742F7" w:rsidRPr="00F742F7" w:rsidRDefault="00F742F7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52E555F" w14:textId="77777777" w:rsidR="00F742F7" w:rsidRPr="00E63827" w:rsidRDefault="00F742F7" w:rsidP="00F742F7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D8E0358" w14:textId="77777777" w:rsidR="00D14CF1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22F4C1" w14:textId="77777777" w:rsidR="00D14CF1" w:rsidRDefault="00D14CF1" w:rsidP="00D14CF1">
                            <w:pPr>
                              <w:contextualSpacing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1442EB" w14:textId="77777777" w:rsidR="00D14CF1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57EAB2" w14:textId="77777777" w:rsidR="00D14CF1" w:rsidRPr="00151594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CED3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38.15pt;margin-top:36.3pt;width:341.7pt;height:153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" filled="f" stroked="f">
                <v:textbox>
                  <w:txbxContent>
                    <w:p w14:paraId="75A79053" w14:textId="441DB0DB" w:rsidR="00D177A3" w:rsidRDefault="00DD4F55" w:rsidP="00D14CF1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Clap Hands for Christmas</w:t>
                      </w:r>
                    </w:p>
                    <w:bookmarkEnd w:id="1"/>
                    <w:p w14:paraId="7A052932" w14:textId="353DB662" w:rsidR="00F742F7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Clap hands for Christmas (clap hands 3 times)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53577E89" w14:textId="3CFEDD07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Clap hands for Christmas (clap hands 3 times)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2562A84" w14:textId="1872377A" w:rsidR="00F742F7" w:rsidRDefault="00DD4F55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Fingers make a Christmas tree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5E9E3325" w14:textId="70C7064E" w:rsidR="00DD4F55" w:rsidRDefault="00DD4F55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Make it stand as tall as me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52FF8585" w14:textId="1E49C703" w:rsidR="00DD4F55" w:rsidRDefault="00DD4F55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Lots of twinkling lights I see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B478E78" w14:textId="0F648E7E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Clap hands for Christmas time (clap hands 2 times)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FA6D7C0" w14:textId="77777777" w:rsidR="00DD4F55" w:rsidRDefault="00DD4F55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EA9E884" w14:textId="77777777" w:rsidR="00F742F7" w:rsidRDefault="00F742F7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749CC45" w14:textId="77777777" w:rsidR="00F742F7" w:rsidRPr="00F742F7" w:rsidRDefault="00F742F7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52E555F" w14:textId="77777777" w:rsidR="00F742F7" w:rsidRPr="00E63827" w:rsidRDefault="00F742F7" w:rsidP="00F742F7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0D8E0358" w14:textId="77777777" w:rsidR="00D14CF1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C22F4C1" w14:textId="77777777" w:rsidR="00D14CF1" w:rsidRDefault="00D14CF1" w:rsidP="00D14CF1">
                      <w:pPr>
                        <w:contextualSpacing/>
                        <w:rPr>
                          <w:sz w:val="28"/>
                          <w:szCs w:val="28"/>
                        </w:rPr>
                      </w:pPr>
                    </w:p>
                    <w:p w14:paraId="041442EB" w14:textId="77777777" w:rsidR="00D14CF1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857EAB2" w14:textId="77777777" w:rsidR="00D14CF1" w:rsidRPr="00151594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093B" w:rsidRPr="0002670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5680" behindDoc="1" locked="0" layoutInCell="1" allowOverlap="1" wp14:anchorId="74C71AAA" wp14:editId="57F4A23E">
            <wp:simplePos x="0" y="0"/>
            <wp:positionH relativeFrom="column">
              <wp:posOffset>-3119120</wp:posOffset>
            </wp:positionH>
            <wp:positionV relativeFrom="paragraph">
              <wp:posOffset>265430</wp:posOffset>
            </wp:positionV>
            <wp:extent cx="492125" cy="1791335"/>
            <wp:effectExtent l="0" t="0" r="0" b="0"/>
            <wp:wrapNone/>
            <wp:docPr id="8" name="Picture 8" descr="dd0006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00069_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481" w:rsidRPr="0002670C">
        <w:rPr>
          <w:b/>
          <w:sz w:val="28"/>
          <w:szCs w:val="28"/>
        </w:rPr>
        <w:t xml:space="preserve">                    </w:t>
      </w:r>
      <w:r w:rsidR="00117E26">
        <w:rPr>
          <w:b/>
          <w:sz w:val="28"/>
          <w:szCs w:val="28"/>
        </w:rPr>
        <w:t xml:space="preserve">             </w:t>
      </w:r>
    </w:p>
    <w:p w14:paraId="5698C28F" w14:textId="65E4E222" w:rsidR="001808D5" w:rsidRPr="0002670C" w:rsidRDefault="001808D5" w:rsidP="001808D5">
      <w:pPr>
        <w:rPr>
          <w:sz w:val="28"/>
          <w:szCs w:val="28"/>
        </w:rPr>
      </w:pPr>
    </w:p>
    <w:p w14:paraId="3D6CBFD7" w14:textId="5797E2A0" w:rsidR="001574AD" w:rsidRDefault="001574AD" w:rsidP="00117E26">
      <w:pPr>
        <w:rPr>
          <w:b/>
          <w:sz w:val="28"/>
          <w:szCs w:val="28"/>
          <w:u w:val="single"/>
        </w:rPr>
      </w:pPr>
    </w:p>
    <w:p w14:paraId="1008776C" w14:textId="08155D82" w:rsidR="00BD7D7C" w:rsidRDefault="00BD7D7C" w:rsidP="00117E26">
      <w:pPr>
        <w:rPr>
          <w:b/>
          <w:sz w:val="28"/>
          <w:szCs w:val="28"/>
          <w:u w:val="single"/>
        </w:rPr>
      </w:pPr>
    </w:p>
    <w:p w14:paraId="2FDA1552" w14:textId="1135F4A2" w:rsidR="00BD7D7C" w:rsidRPr="0002670C" w:rsidRDefault="00BD7D7C" w:rsidP="00117E26">
      <w:pPr>
        <w:rPr>
          <w:b/>
          <w:sz w:val="28"/>
          <w:szCs w:val="28"/>
          <w:u w:val="single"/>
        </w:rPr>
      </w:pPr>
    </w:p>
    <w:p w14:paraId="5C70AF46" w14:textId="388B7310" w:rsidR="006A5481" w:rsidRDefault="00E71FB8" w:rsidP="0002670C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37600" behindDoc="0" locked="0" layoutInCell="1" allowOverlap="1" wp14:anchorId="187C8839" wp14:editId="2DF0A15C">
            <wp:simplePos x="0" y="0"/>
            <wp:positionH relativeFrom="column">
              <wp:posOffset>1645836</wp:posOffset>
            </wp:positionH>
            <wp:positionV relativeFrom="paragraph">
              <wp:posOffset>118153</wp:posOffset>
            </wp:positionV>
            <wp:extent cx="909564" cy="1182817"/>
            <wp:effectExtent l="76200" t="76200" r="81280" b="622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0"/>
                    <a:stretch/>
                  </pic:blipFill>
                  <pic:spPr bwMode="auto">
                    <a:xfrm rot="21133018" flipH="1">
                      <a:off x="0" y="0"/>
                      <a:ext cx="909564" cy="118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29408" behindDoc="0" locked="0" layoutInCell="1" allowOverlap="1" wp14:anchorId="6756FD85" wp14:editId="58CA0C0C">
            <wp:simplePos x="0" y="0"/>
            <wp:positionH relativeFrom="column">
              <wp:posOffset>481965</wp:posOffset>
            </wp:positionH>
            <wp:positionV relativeFrom="paragraph">
              <wp:posOffset>128905</wp:posOffset>
            </wp:positionV>
            <wp:extent cx="857191" cy="1114710"/>
            <wp:effectExtent l="0" t="0" r="6985" b="31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0"/>
                    <a:stretch/>
                  </pic:blipFill>
                  <pic:spPr bwMode="auto">
                    <a:xfrm>
                      <a:off x="0" y="0"/>
                      <a:ext cx="862737" cy="112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B69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46D56D00" wp14:editId="3AF8DAF2">
                <wp:simplePos x="0" y="0"/>
                <wp:positionH relativeFrom="column">
                  <wp:posOffset>3506226</wp:posOffset>
                </wp:positionH>
                <wp:positionV relativeFrom="paragraph">
                  <wp:posOffset>287069</wp:posOffset>
                </wp:positionV>
                <wp:extent cx="2966559" cy="2861798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6559" cy="28617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888E2" w14:textId="355DB651" w:rsidR="00F23CBA" w:rsidRDefault="00DD4F55" w:rsidP="00F23C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5 Christmas Crackers</w:t>
                            </w:r>
                          </w:p>
                          <w:p w14:paraId="24FF139C" w14:textId="332DF99D" w:rsidR="00F23CBA" w:rsidRDefault="00DD4F55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 Christmas Crackers in our hand</w:t>
                            </w:r>
                            <w:r w:rsidR="00B6385F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5665703" w14:textId="6E2F64FA" w:rsidR="00DD4F55" w:rsidRDefault="00DD4F55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Choose one, pull one,</w:t>
                            </w:r>
                          </w:p>
                          <w:p w14:paraId="188FB8ED" w14:textId="46A284F0" w:rsidR="00DD4F55" w:rsidRDefault="00DD4F55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It goes BANG!</w:t>
                            </w:r>
                          </w:p>
                          <w:p w14:paraId="517D152F" w14:textId="77777777" w:rsidR="00DD4F55" w:rsidRDefault="00DD4F55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3D2D55C" w14:textId="7AF9D8F0" w:rsidR="00DD4F55" w:rsidRDefault="00DD4F55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 Christmas Crackers in our hand...</w:t>
                            </w:r>
                          </w:p>
                          <w:p w14:paraId="69047A29" w14:textId="26AD9608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 Christmas Crackers in our hand...</w:t>
                            </w:r>
                          </w:p>
                          <w:p w14:paraId="6BCF7778" w14:textId="74AA37D7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Christmas Crackers in our hand...</w:t>
                            </w:r>
                          </w:p>
                          <w:p w14:paraId="44077C11" w14:textId="77777777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02D9AC1" w14:textId="69E46E84" w:rsidR="00F23CBA" w:rsidRDefault="00422916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Christmas Cracker</w:t>
                            </w:r>
                            <w:r w:rsidR="00DD4F55">
                              <w:rPr>
                                <w:sz w:val="24"/>
                                <w:szCs w:val="24"/>
                              </w:rPr>
                              <w:t xml:space="preserve"> in our hand...</w:t>
                            </w:r>
                          </w:p>
                          <w:p w14:paraId="799B1265" w14:textId="77777777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Choose one, pull one,</w:t>
                            </w:r>
                          </w:p>
                          <w:p w14:paraId="4D1D9DC2" w14:textId="77777777" w:rsidR="00DD4F55" w:rsidRDefault="00DD4F55" w:rsidP="00DD4F55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It goes BANG!</w:t>
                            </w:r>
                          </w:p>
                          <w:p w14:paraId="0096B7E2" w14:textId="77777777" w:rsidR="00F23CBA" w:rsidRDefault="00F23CBA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118FD71" w14:textId="77777777" w:rsidR="00F23CBA" w:rsidRPr="00F742F7" w:rsidRDefault="00F23CBA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6BFB590" w14:textId="77777777" w:rsidR="00F23CBA" w:rsidRPr="00E63827" w:rsidRDefault="00F23CBA" w:rsidP="00F23CB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3A52EAB" w14:textId="77777777" w:rsidR="00F23CBA" w:rsidRDefault="00F23CBA" w:rsidP="00F23CBA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2FC0DAF" w14:textId="77777777" w:rsidR="00F23CBA" w:rsidRDefault="00F23CBA" w:rsidP="00F23CBA">
                            <w:pPr>
                              <w:contextualSpacing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A5AD34" w14:textId="77777777" w:rsidR="00F23CBA" w:rsidRDefault="00F23CBA" w:rsidP="00F23CBA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F2960B" w14:textId="77777777" w:rsidR="00F23CBA" w:rsidRPr="00151594" w:rsidRDefault="00F23CBA" w:rsidP="00F23CBA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56D00" id="Text Box 9" o:spid="_x0000_s1028" type="#_x0000_t202" style="position:absolute;margin-left:276.1pt;margin-top:22.6pt;width:233.6pt;height:225.3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" filled="f" stroked="f">
                <v:textbox>
                  <w:txbxContent>
                    <w:p w14:paraId="1E7888E2" w14:textId="355DB651" w:rsidR="00F23CBA" w:rsidRDefault="00DD4F55" w:rsidP="00F23CBA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5 Christmas Crackers</w:t>
                      </w:r>
                    </w:p>
                    <w:p w14:paraId="24FF139C" w14:textId="332DF99D" w:rsidR="00F23CBA" w:rsidRDefault="00DD4F55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 Christmas Crackers in our hand</w:t>
                      </w:r>
                      <w:r w:rsidR="00B6385F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05665703" w14:textId="6E2F64FA" w:rsidR="00DD4F55" w:rsidRDefault="00DD4F55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Choose one, pull one,</w:t>
                      </w:r>
                    </w:p>
                    <w:p w14:paraId="188FB8ED" w14:textId="46A284F0" w:rsidR="00DD4F55" w:rsidRDefault="00DD4F55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It goes BANG!</w:t>
                      </w:r>
                    </w:p>
                    <w:p w14:paraId="517D152F" w14:textId="77777777" w:rsidR="00DD4F55" w:rsidRDefault="00DD4F55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3D2D55C" w14:textId="7AF9D8F0" w:rsidR="00DD4F55" w:rsidRDefault="00DD4F55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4 Christmas Crackers in our hand...</w:t>
                      </w:r>
                    </w:p>
                    <w:p w14:paraId="69047A29" w14:textId="26AD9608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 Christmas Crackers in our hand...</w:t>
                      </w:r>
                    </w:p>
                    <w:p w14:paraId="6BCF7778" w14:textId="74AA37D7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 Christmas Crackers in our hand...</w:t>
                      </w:r>
                    </w:p>
                    <w:p w14:paraId="44077C11" w14:textId="77777777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02D9AC1" w14:textId="69E46E84" w:rsidR="00F23CBA" w:rsidRDefault="00422916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 Christmas Cracker</w:t>
                      </w:r>
                      <w:r w:rsidR="00DD4F55">
                        <w:rPr>
                          <w:sz w:val="24"/>
                          <w:szCs w:val="24"/>
                        </w:rPr>
                        <w:t xml:space="preserve"> in our hand...</w:t>
                      </w:r>
                    </w:p>
                    <w:p w14:paraId="799B1265" w14:textId="77777777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Choose one, pull one,</w:t>
                      </w:r>
                    </w:p>
                    <w:p w14:paraId="4D1D9DC2" w14:textId="77777777" w:rsidR="00DD4F55" w:rsidRDefault="00DD4F55" w:rsidP="00DD4F55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It goes BANG!</w:t>
                      </w:r>
                    </w:p>
                    <w:p w14:paraId="0096B7E2" w14:textId="77777777" w:rsidR="00F23CBA" w:rsidRDefault="00F23CBA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118FD71" w14:textId="77777777" w:rsidR="00F23CBA" w:rsidRPr="00F742F7" w:rsidRDefault="00F23CBA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6BFB590" w14:textId="77777777" w:rsidR="00F23CBA" w:rsidRPr="00E63827" w:rsidRDefault="00F23CBA" w:rsidP="00F23CBA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3A52EAB" w14:textId="77777777" w:rsidR="00F23CBA" w:rsidRDefault="00F23CBA" w:rsidP="00F23CBA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2FC0DAF" w14:textId="77777777" w:rsidR="00F23CBA" w:rsidRDefault="00F23CBA" w:rsidP="00F23CBA">
                      <w:pPr>
                        <w:contextualSpacing/>
                        <w:rPr>
                          <w:sz w:val="28"/>
                          <w:szCs w:val="28"/>
                        </w:rPr>
                      </w:pPr>
                    </w:p>
                    <w:p w14:paraId="6AA5AD34" w14:textId="77777777" w:rsidR="00F23CBA" w:rsidRDefault="00F23CBA" w:rsidP="00F23CBA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0F2960B" w14:textId="77777777" w:rsidR="00F23CBA" w:rsidRPr="00151594" w:rsidRDefault="00F23CBA" w:rsidP="00F23CBA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00EB04" w14:textId="1D09DAB1" w:rsidR="001574AD" w:rsidRDefault="009E5738" w:rsidP="009E5738">
      <w:pPr>
        <w:tabs>
          <w:tab w:val="left" w:pos="209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4044E972" w14:textId="1E178362" w:rsidR="001574AD" w:rsidRDefault="00E71FB8" w:rsidP="0002670C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27360" behindDoc="0" locked="0" layoutInCell="1" allowOverlap="1" wp14:anchorId="50DEF58A" wp14:editId="5A37725C">
            <wp:simplePos x="0" y="0"/>
            <wp:positionH relativeFrom="column">
              <wp:posOffset>2355109</wp:posOffset>
            </wp:positionH>
            <wp:positionV relativeFrom="paragraph">
              <wp:posOffset>292069</wp:posOffset>
            </wp:positionV>
            <wp:extent cx="936387" cy="1217699"/>
            <wp:effectExtent l="101600" t="76200" r="105410" b="781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0"/>
                    <a:stretch/>
                  </pic:blipFill>
                  <pic:spPr bwMode="auto">
                    <a:xfrm rot="565781">
                      <a:off x="0" y="0"/>
                      <a:ext cx="936387" cy="1217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39648" behindDoc="0" locked="0" layoutInCell="1" allowOverlap="1" wp14:anchorId="373E3646" wp14:editId="7BDA2F3B">
            <wp:simplePos x="0" y="0"/>
            <wp:positionH relativeFrom="column">
              <wp:posOffset>995436</wp:posOffset>
            </wp:positionH>
            <wp:positionV relativeFrom="paragraph">
              <wp:posOffset>334938</wp:posOffset>
            </wp:positionV>
            <wp:extent cx="920115" cy="1196538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0"/>
                    <a:stretch/>
                  </pic:blipFill>
                  <pic:spPr bwMode="auto">
                    <a:xfrm>
                      <a:off x="0" y="0"/>
                      <a:ext cx="920115" cy="11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C90F5" w14:textId="30A8EC96" w:rsidR="00BD7D7C" w:rsidRDefault="002B1B69" w:rsidP="0002670C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33504" behindDoc="0" locked="0" layoutInCell="1" allowOverlap="1" wp14:anchorId="2F5D8B54" wp14:editId="19431186">
            <wp:simplePos x="0" y="0"/>
            <wp:positionH relativeFrom="column">
              <wp:posOffset>-146050</wp:posOffset>
            </wp:positionH>
            <wp:positionV relativeFrom="paragraph">
              <wp:posOffset>188595</wp:posOffset>
            </wp:positionV>
            <wp:extent cx="850436" cy="1105926"/>
            <wp:effectExtent l="127000" t="101600" r="140335" b="882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0"/>
                    <a:stretch/>
                  </pic:blipFill>
                  <pic:spPr bwMode="auto">
                    <a:xfrm rot="844904" flipH="1">
                      <a:off x="0" y="0"/>
                      <a:ext cx="850436" cy="110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1D8FB" w14:textId="54B8358B" w:rsidR="00BD7D7C" w:rsidRDefault="00BD7D7C" w:rsidP="0002670C">
      <w:pPr>
        <w:rPr>
          <w:sz w:val="28"/>
          <w:szCs w:val="28"/>
        </w:rPr>
      </w:pPr>
    </w:p>
    <w:p w14:paraId="2EBDBDB9" w14:textId="5E63C559" w:rsidR="00BD7D7C" w:rsidRDefault="00BD7D7C" w:rsidP="0002670C">
      <w:pPr>
        <w:rPr>
          <w:sz w:val="28"/>
          <w:szCs w:val="28"/>
        </w:rPr>
      </w:pPr>
    </w:p>
    <w:p w14:paraId="40241FF3" w14:textId="7B83FA88" w:rsidR="00BD7D7C" w:rsidRDefault="007E7BD0" w:rsidP="0002670C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4894911" wp14:editId="48640CAD">
                <wp:simplePos x="0" y="0"/>
                <wp:positionH relativeFrom="column">
                  <wp:posOffset>-142289</wp:posOffset>
                </wp:positionH>
                <wp:positionV relativeFrom="paragraph">
                  <wp:posOffset>198511</wp:posOffset>
                </wp:positionV>
                <wp:extent cx="3661557" cy="4797865"/>
                <wp:effectExtent l="0" t="0" r="0" b="31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1557" cy="479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F1B992" w14:textId="5A4E1C0F" w:rsidR="00E63827" w:rsidRPr="00E63827" w:rsidRDefault="00DD4F55" w:rsidP="001D229B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Here we go Round the Christmas Tree</w:t>
                            </w:r>
                          </w:p>
                          <w:p w14:paraId="72ADACCB" w14:textId="77777777" w:rsidR="00DD4F55" w:rsidRDefault="00DD4F55" w:rsidP="0012126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0EF3583" w14:textId="2485EE88" w:rsidR="00DD4F55" w:rsidRDefault="00DD4F55" w:rsidP="0012126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This is the way we make a star, make a star, make a star.</w:t>
                            </w:r>
                          </w:p>
                          <w:p w14:paraId="73E49DC8" w14:textId="0C7E7635" w:rsidR="00DD4F55" w:rsidRDefault="00DD4F55" w:rsidP="0012126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his is the way we make a star at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Christmas time in the morning. </w:t>
                            </w:r>
                          </w:p>
                          <w:p w14:paraId="4A17462A" w14:textId="77777777" w:rsidR="00DD4F55" w:rsidRDefault="00DD4F55" w:rsidP="0012126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14C26AF" w14:textId="77777777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(Chorus)</w:t>
                            </w:r>
                          </w:p>
                          <w:p w14:paraId="43272C63" w14:textId="4174F160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Here we go round the Christmas tree, the Christmas tree, the Christmas tree.</w:t>
                            </w:r>
                          </w:p>
                          <w:p w14:paraId="50DEB29F" w14:textId="1214D674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Here we go round the Christmas tree at Christmas time in the morning.</w:t>
                            </w:r>
                          </w:p>
                          <w:p w14:paraId="3E5CB5A2" w14:textId="77777777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5B0E5D1" w14:textId="1C4234E5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This is the way the crackers bang, crackers bang, crackers bang.</w:t>
                            </w:r>
                          </w:p>
                          <w:p w14:paraId="68122C81" w14:textId="4EA538FF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This is the way the crackers bang at Christmas time in the morning. </w:t>
                            </w:r>
                          </w:p>
                          <w:p w14:paraId="677A01D5" w14:textId="77777777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38868B4" w14:textId="20E9E456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This is the way we wrap the presents...</w:t>
                            </w:r>
                          </w:p>
                          <w:p w14:paraId="1325819B" w14:textId="64DD3668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This is the way we hang up the stockings...</w:t>
                            </w:r>
                          </w:p>
                          <w:p w14:paraId="47E98697" w14:textId="157D0EAC" w:rsidR="00DD4F55" w:rsidRDefault="00DD4F55" w:rsidP="00DD4F55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This is the way we jump for joy...</w:t>
                            </w:r>
                          </w:p>
                          <w:p w14:paraId="7CF0DB36" w14:textId="77777777" w:rsidR="00E63827" w:rsidRDefault="00E63827" w:rsidP="00E63827">
                            <w:pPr>
                              <w:spacing w:line="276" w:lineRule="auto"/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7E763D7" w14:textId="77777777" w:rsidR="00DD4F55" w:rsidRPr="00E63827" w:rsidRDefault="00DD4F55" w:rsidP="00E63827">
                            <w:pPr>
                              <w:spacing w:line="276" w:lineRule="auto"/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94911" id="Text Box 18" o:spid="_x0000_s1029" type="#_x0000_t202" style="position:absolute;margin-left:-11.2pt;margin-top:15.65pt;width:288.3pt;height:377.8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" filled="f" stroked="f">
                <v:textbox>
                  <w:txbxContent>
                    <w:p w14:paraId="0EF1B992" w14:textId="5A4E1C0F" w:rsidR="00E63827" w:rsidRPr="00E63827" w:rsidRDefault="00DD4F55" w:rsidP="001D229B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Here we go Round the Christmas Tree</w:t>
                      </w:r>
                    </w:p>
                    <w:p w14:paraId="72ADACCB" w14:textId="77777777" w:rsidR="00DD4F55" w:rsidRDefault="00DD4F55" w:rsidP="0012126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0EF3583" w14:textId="2485EE88" w:rsidR="00DD4F55" w:rsidRDefault="00DD4F55" w:rsidP="0012126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This is the way we make a star, make a star, make a star.</w:t>
                      </w:r>
                    </w:p>
                    <w:p w14:paraId="73E49DC8" w14:textId="0C7E7635" w:rsidR="00DD4F55" w:rsidRDefault="00DD4F55" w:rsidP="0012126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</w:t>
                      </w:r>
                      <w:r w:rsidR="00422916">
                        <w:rPr>
                          <w:sz w:val="24"/>
                          <w:szCs w:val="24"/>
                        </w:rPr>
                        <w:t>his is the way we make a star at</w:t>
                      </w:r>
                      <w:r>
                        <w:rPr>
                          <w:sz w:val="24"/>
                          <w:szCs w:val="24"/>
                        </w:rPr>
                        <w:t xml:space="preserve"> Christmas time in the morning. </w:t>
                      </w:r>
                    </w:p>
                    <w:p w14:paraId="4A17462A" w14:textId="77777777" w:rsidR="00DD4F55" w:rsidRDefault="00DD4F55" w:rsidP="0012126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14C26AF" w14:textId="77777777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(Chorus)</w:t>
                      </w:r>
                    </w:p>
                    <w:p w14:paraId="43272C63" w14:textId="4174F160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Here we go round the Christmas tree, the Christmas tree, the Christmas tree.</w:t>
                      </w:r>
                    </w:p>
                    <w:p w14:paraId="50DEB29F" w14:textId="1214D674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Here we go round the Christmas tree at Christmas time in the morning.</w:t>
                      </w:r>
                    </w:p>
                    <w:p w14:paraId="3E5CB5A2" w14:textId="77777777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5B0E5D1" w14:textId="1C4234E5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This is the way the crackers bang, crackers bang, crackers bang.</w:t>
                      </w:r>
                    </w:p>
                    <w:p w14:paraId="68122C81" w14:textId="4EA538FF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This is the way the crackers bang at Christmas time in the morning. </w:t>
                      </w:r>
                    </w:p>
                    <w:p w14:paraId="677A01D5" w14:textId="77777777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38868B4" w14:textId="20E9E456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This is the way we wrap the presents...</w:t>
                      </w:r>
                    </w:p>
                    <w:p w14:paraId="1325819B" w14:textId="64DD3668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This is the way we hang up the stockings...</w:t>
                      </w:r>
                    </w:p>
                    <w:p w14:paraId="47E98697" w14:textId="157D0EAC" w:rsidR="00DD4F55" w:rsidRDefault="00DD4F55" w:rsidP="00DD4F55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This is the way we jump for joy...</w:t>
                      </w:r>
                    </w:p>
                    <w:p w14:paraId="7CF0DB36" w14:textId="77777777" w:rsidR="00E63827" w:rsidRDefault="00E63827" w:rsidP="00E63827">
                      <w:pPr>
                        <w:spacing w:line="276" w:lineRule="auto"/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7E763D7" w14:textId="77777777" w:rsidR="00DD4F55" w:rsidRPr="00E63827" w:rsidRDefault="00DD4F55" w:rsidP="00E63827">
                      <w:pPr>
                        <w:spacing w:line="276" w:lineRule="auto"/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EA7A87" w14:textId="3F2E0A89" w:rsidR="00BD7D7C" w:rsidRDefault="00BD7D7C" w:rsidP="0002670C">
      <w:pPr>
        <w:rPr>
          <w:sz w:val="28"/>
          <w:szCs w:val="28"/>
        </w:rPr>
      </w:pPr>
    </w:p>
    <w:p w14:paraId="726B714B" w14:textId="7A47EDC2" w:rsidR="00BD7D7C" w:rsidRDefault="00BD7D7C" w:rsidP="0002670C">
      <w:pPr>
        <w:rPr>
          <w:sz w:val="28"/>
          <w:szCs w:val="28"/>
        </w:rPr>
      </w:pPr>
    </w:p>
    <w:p w14:paraId="1EE64BCD" w14:textId="34791893" w:rsidR="00E8093B" w:rsidRDefault="009C3E11" w:rsidP="00E8093B">
      <w:pPr>
        <w:rPr>
          <w:b/>
          <w:sz w:val="28"/>
          <w:szCs w:val="28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26336" behindDoc="0" locked="0" layoutInCell="1" allowOverlap="1" wp14:anchorId="62522586" wp14:editId="46E8363D">
            <wp:simplePos x="0" y="0"/>
            <wp:positionH relativeFrom="column">
              <wp:posOffset>3509002</wp:posOffset>
            </wp:positionH>
            <wp:positionV relativeFrom="paragraph">
              <wp:posOffset>211287</wp:posOffset>
            </wp:positionV>
            <wp:extent cx="2832025" cy="2717165"/>
            <wp:effectExtent l="127000" t="127000" r="114935" b="127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4068">
                      <a:off x="0" y="0"/>
                      <a:ext cx="2839727" cy="272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F6AD33" w14:textId="3894B45F" w:rsidR="00E8093B" w:rsidRDefault="00E8093B" w:rsidP="00E8093B">
      <w:pPr>
        <w:rPr>
          <w:b/>
          <w:sz w:val="28"/>
          <w:szCs w:val="28"/>
          <w:u w:val="single"/>
        </w:rPr>
      </w:pPr>
    </w:p>
    <w:p w14:paraId="295F3A12" w14:textId="4BF463BB" w:rsidR="00E8093B" w:rsidRDefault="00E8093B" w:rsidP="00E8093B">
      <w:pPr>
        <w:rPr>
          <w:b/>
          <w:sz w:val="28"/>
          <w:szCs w:val="28"/>
          <w:u w:val="single"/>
        </w:rPr>
      </w:pPr>
    </w:p>
    <w:p w14:paraId="45439563" w14:textId="77777777" w:rsidR="00E8093B" w:rsidRDefault="00E8093B" w:rsidP="00E8093B">
      <w:pPr>
        <w:rPr>
          <w:b/>
          <w:sz w:val="28"/>
          <w:szCs w:val="28"/>
          <w:u w:val="single"/>
        </w:rPr>
      </w:pPr>
    </w:p>
    <w:p w14:paraId="4CC6D06E" w14:textId="557214FC" w:rsidR="00E8093B" w:rsidRDefault="00E8093B" w:rsidP="00E8093B">
      <w:pPr>
        <w:rPr>
          <w:b/>
          <w:sz w:val="28"/>
          <w:szCs w:val="28"/>
          <w:u w:val="single"/>
        </w:rPr>
      </w:pPr>
    </w:p>
    <w:p w14:paraId="0236E129" w14:textId="77777777" w:rsidR="00E8093B" w:rsidRDefault="00E8093B" w:rsidP="00E8093B">
      <w:pPr>
        <w:rPr>
          <w:b/>
          <w:sz w:val="28"/>
          <w:szCs w:val="28"/>
          <w:u w:val="single"/>
        </w:rPr>
      </w:pPr>
    </w:p>
    <w:p w14:paraId="0E68832B" w14:textId="3DFC1A77" w:rsidR="00E8093B" w:rsidRDefault="00E8093B" w:rsidP="00E8093B">
      <w:pPr>
        <w:rPr>
          <w:b/>
          <w:sz w:val="28"/>
          <w:szCs w:val="28"/>
          <w:u w:val="single"/>
        </w:rPr>
      </w:pPr>
    </w:p>
    <w:p w14:paraId="5A7CAE9C" w14:textId="77777777" w:rsidR="00E8093B" w:rsidRDefault="00E8093B" w:rsidP="00E8093B">
      <w:pPr>
        <w:rPr>
          <w:b/>
          <w:sz w:val="28"/>
          <w:szCs w:val="28"/>
          <w:u w:val="single"/>
        </w:rPr>
      </w:pPr>
    </w:p>
    <w:p w14:paraId="7C438B08" w14:textId="77777777" w:rsidR="001808D5" w:rsidRPr="0002670C" w:rsidRDefault="001808D5" w:rsidP="00E8093B">
      <w:pPr>
        <w:rPr>
          <w:b/>
          <w:i/>
          <w:sz w:val="28"/>
          <w:szCs w:val="28"/>
        </w:rPr>
      </w:pPr>
    </w:p>
    <w:p w14:paraId="4639B57B" w14:textId="77777777" w:rsidR="008431F1" w:rsidRPr="0002670C" w:rsidRDefault="008431F1" w:rsidP="001808D5">
      <w:pPr>
        <w:jc w:val="center"/>
        <w:rPr>
          <w:sz w:val="28"/>
          <w:szCs w:val="28"/>
        </w:rPr>
      </w:pPr>
    </w:p>
    <w:p w14:paraId="2EF40807" w14:textId="410B2462" w:rsidR="00E8093B" w:rsidRDefault="00AB71D1" w:rsidP="001808D5">
      <w:pPr>
        <w:jc w:val="center"/>
        <w:rPr>
          <w:b/>
          <w:sz w:val="28"/>
          <w:szCs w:val="28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741696" behindDoc="0" locked="0" layoutInCell="1" allowOverlap="1" wp14:anchorId="3DE0EE68" wp14:editId="0EFA0118">
            <wp:simplePos x="0" y="0"/>
            <wp:positionH relativeFrom="column">
              <wp:posOffset>3892943</wp:posOffset>
            </wp:positionH>
            <wp:positionV relativeFrom="paragraph">
              <wp:posOffset>-92243</wp:posOffset>
            </wp:positionV>
            <wp:extent cx="1588395" cy="1767484"/>
            <wp:effectExtent l="50800" t="76200" r="12065" b="869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2078">
                      <a:off x="0" y="0"/>
                      <a:ext cx="1594418" cy="177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BD0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A9E2A1F" wp14:editId="01FD2BB0">
                <wp:simplePos x="0" y="0"/>
                <wp:positionH relativeFrom="column">
                  <wp:posOffset>-144340</wp:posOffset>
                </wp:positionH>
                <wp:positionV relativeFrom="paragraph">
                  <wp:posOffset>-75370</wp:posOffset>
                </wp:positionV>
                <wp:extent cx="3668590" cy="1822548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590" cy="1822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F666A" w14:textId="320B524D" w:rsidR="007E7BD0" w:rsidRDefault="007E7BD0" w:rsidP="007E7BD0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I’m a Little Snowman</w:t>
                            </w:r>
                          </w:p>
                          <w:p w14:paraId="7FA8601B" w14:textId="3FDCC33B" w:rsidR="007E7BD0" w:rsidRDefault="007E7BD0" w:rsidP="007E7BD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 a little snowman, look at me.</w:t>
                            </w:r>
                          </w:p>
                          <w:p w14:paraId="4B20AEBF" w14:textId="492E6438" w:rsidR="007E7BD0" w:rsidRDefault="007E7BD0" w:rsidP="007E7BD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These are my buttons, 1 2 3.</w:t>
                            </w:r>
                          </w:p>
                          <w:p w14:paraId="133A9337" w14:textId="6C005292" w:rsidR="007E7BD0" w:rsidRDefault="007E7BD0" w:rsidP="007E7BD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These are my eyes and this is my nose.</w:t>
                            </w:r>
                          </w:p>
                          <w:p w14:paraId="13C79DE0" w14:textId="25D056C8" w:rsidR="007E7BD0" w:rsidRDefault="00422916" w:rsidP="007E7BD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wear a hat and scarf</w:t>
                            </w:r>
                            <w:r w:rsidR="007E7BD0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7E7BD0">
                              <w:rPr>
                                <w:sz w:val="24"/>
                                <w:szCs w:val="24"/>
                              </w:rPr>
                              <w:t>Brrr</w:t>
                            </w:r>
                            <w:proofErr w:type="spellEnd"/>
                            <w:r w:rsidR="007E7BD0">
                              <w:rPr>
                                <w:sz w:val="24"/>
                                <w:szCs w:val="24"/>
                              </w:rPr>
                              <w:t>...it</w:t>
                            </w:r>
                            <w:r w:rsidR="007E7BD0"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 w:rsidR="007E7BD0">
                              <w:rPr>
                                <w:sz w:val="24"/>
                                <w:szCs w:val="24"/>
                              </w:rPr>
                              <w:t>s cold!</w:t>
                            </w:r>
                          </w:p>
                          <w:p w14:paraId="797BE963" w14:textId="77777777" w:rsidR="007E7BD0" w:rsidRPr="00F742F7" w:rsidRDefault="007E7BD0" w:rsidP="007E7BD0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1B5654A" w14:textId="77777777" w:rsidR="007E7BD0" w:rsidRPr="00E63827" w:rsidRDefault="007E7BD0" w:rsidP="007E7BD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6FB9822" w14:textId="77777777" w:rsidR="007E7BD0" w:rsidRPr="00E63827" w:rsidRDefault="007E7BD0" w:rsidP="007E7BD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E2A1F" id="Text Box 4" o:spid="_x0000_s1030" type="#_x0000_t202" style="position:absolute;left:0;text-align:left;margin-left:-11.35pt;margin-top:-5.95pt;width:288.85pt;height:143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" filled="f" stroked="f">
                <v:textbox>
                  <w:txbxContent>
                    <w:p w14:paraId="7CFF666A" w14:textId="320B524D" w:rsidR="007E7BD0" w:rsidRDefault="007E7BD0" w:rsidP="007E7BD0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I’m a Little Snowman</w:t>
                      </w:r>
                    </w:p>
                    <w:p w14:paraId="7FA8601B" w14:textId="3FDCC33B" w:rsidR="007E7BD0" w:rsidRDefault="007E7BD0" w:rsidP="007E7BD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m a little snowman, look at me.</w:t>
                      </w:r>
                    </w:p>
                    <w:p w14:paraId="4B20AEBF" w14:textId="492E6438" w:rsidR="007E7BD0" w:rsidRDefault="007E7BD0" w:rsidP="007E7BD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These are my buttons, 1 2 3.</w:t>
                      </w:r>
                    </w:p>
                    <w:p w14:paraId="133A9337" w14:textId="6C005292" w:rsidR="007E7BD0" w:rsidRDefault="007E7BD0" w:rsidP="007E7BD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These are my eyes and this is my nose.</w:t>
                      </w:r>
                    </w:p>
                    <w:p w14:paraId="13C79DE0" w14:textId="25D056C8" w:rsidR="007E7BD0" w:rsidRDefault="00422916" w:rsidP="007E7BD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wear a hat and scarf</w:t>
                      </w:r>
                      <w:r w:rsidR="007E7BD0">
                        <w:rPr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="007E7BD0">
                        <w:rPr>
                          <w:sz w:val="24"/>
                          <w:szCs w:val="24"/>
                        </w:rPr>
                        <w:t>Brrr</w:t>
                      </w:r>
                      <w:proofErr w:type="spellEnd"/>
                      <w:r w:rsidR="007E7BD0">
                        <w:rPr>
                          <w:sz w:val="24"/>
                          <w:szCs w:val="24"/>
                        </w:rPr>
                        <w:t>...it</w:t>
                      </w:r>
                      <w:r w:rsidR="007E7BD0"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 w:rsidR="007E7BD0">
                        <w:rPr>
                          <w:sz w:val="24"/>
                          <w:szCs w:val="24"/>
                        </w:rPr>
                        <w:t>s cold!</w:t>
                      </w:r>
                    </w:p>
                    <w:p w14:paraId="797BE963" w14:textId="77777777" w:rsidR="007E7BD0" w:rsidRPr="00F742F7" w:rsidRDefault="007E7BD0" w:rsidP="007E7BD0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21B5654A" w14:textId="77777777" w:rsidR="007E7BD0" w:rsidRPr="00E63827" w:rsidRDefault="007E7BD0" w:rsidP="007E7BD0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6FB9822" w14:textId="77777777" w:rsidR="007E7BD0" w:rsidRPr="00E63827" w:rsidRDefault="007E7BD0" w:rsidP="007E7BD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0E65">
        <w:rPr>
          <w:b/>
          <w:sz w:val="28"/>
          <w:szCs w:val="28"/>
          <w:u w:val="single"/>
        </w:rPr>
        <w:t xml:space="preserve"> </w:t>
      </w:r>
    </w:p>
    <w:p w14:paraId="62E4ADF0" w14:textId="39F682F8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79F1AF45" w14:textId="476B1D93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47DDD729" w14:textId="62E885BE" w:rsidR="00E8093B" w:rsidRDefault="00F907DC" w:rsidP="001808D5">
      <w:pPr>
        <w:jc w:val="center"/>
        <w:rPr>
          <w:b/>
          <w:sz w:val="28"/>
          <w:szCs w:val="28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2720" behindDoc="0" locked="0" layoutInCell="1" allowOverlap="1" wp14:anchorId="21B63E4C" wp14:editId="4F076BD2">
            <wp:simplePos x="0" y="0"/>
            <wp:positionH relativeFrom="column">
              <wp:posOffset>84082</wp:posOffset>
            </wp:positionH>
            <wp:positionV relativeFrom="paragraph">
              <wp:posOffset>286493</wp:posOffset>
            </wp:positionV>
            <wp:extent cx="3198867" cy="1793701"/>
            <wp:effectExtent l="0" t="0" r="1905" b="101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34974" cy="181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42BB8" w14:textId="07FF2985" w:rsidR="00D14CF1" w:rsidRDefault="00AB71D1" w:rsidP="0043255E">
      <w:pPr>
        <w:spacing w:before="120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1F06F7EA" wp14:editId="27E7878D">
                <wp:simplePos x="0" y="0"/>
                <wp:positionH relativeFrom="column">
                  <wp:posOffset>3051051</wp:posOffset>
                </wp:positionH>
                <wp:positionV relativeFrom="paragraph">
                  <wp:posOffset>134759</wp:posOffset>
                </wp:positionV>
                <wp:extent cx="3629074" cy="1822548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74" cy="1822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15F5A" w14:textId="1B97F9AC" w:rsidR="0071665A" w:rsidRDefault="002F1E14" w:rsidP="0071665A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S-A-N-T-A</w:t>
                            </w:r>
                          </w:p>
                          <w:p w14:paraId="5C2B2812" w14:textId="77777777" w:rsidR="002F1E14" w:rsidRDefault="002F1E14" w:rsidP="0071665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Red hat, white beard, twinkle in his eye.</w:t>
                            </w:r>
                          </w:p>
                          <w:p w14:paraId="52A5AB62" w14:textId="77777777" w:rsidR="002F1E14" w:rsidRDefault="002F1E14" w:rsidP="0071665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Santa is his name-o.</w:t>
                            </w:r>
                          </w:p>
                          <w:p w14:paraId="7D90708B" w14:textId="517397FB" w:rsidR="0071665A" w:rsidRDefault="002F1E14" w:rsidP="0071665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S-A-N-T-A</w:t>
                            </w:r>
                            <w:r w:rsidR="0071665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D8C0469" w14:textId="77777777" w:rsidR="002F1E14" w:rsidRDefault="002F1E14" w:rsidP="002F1E1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S-A-N-T-A </w:t>
                            </w:r>
                          </w:p>
                          <w:p w14:paraId="6F920ABB" w14:textId="77777777" w:rsidR="002F1E14" w:rsidRDefault="002F1E14" w:rsidP="002F1E1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S-A-N-T-A </w:t>
                            </w:r>
                          </w:p>
                          <w:p w14:paraId="293A7005" w14:textId="6EA192A3" w:rsidR="0071665A" w:rsidRDefault="002F1E14" w:rsidP="0071665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And Santa is his name-o.</w:t>
                            </w:r>
                          </w:p>
                          <w:p w14:paraId="41E83C78" w14:textId="77777777" w:rsidR="0071665A" w:rsidRPr="00F742F7" w:rsidRDefault="0071665A" w:rsidP="002F1E14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5649A78" w14:textId="77777777" w:rsidR="0071665A" w:rsidRPr="00E63827" w:rsidRDefault="0071665A" w:rsidP="0071665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F869D05" w14:textId="77777777" w:rsidR="0071665A" w:rsidRPr="00E63827" w:rsidRDefault="0071665A" w:rsidP="0071665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F06F7EA" id="Text Box 3" o:spid="_x0000_s1031" type="#_x0000_t202" style="position:absolute;left:0;text-align:left;margin-left:240.25pt;margin-top:10.6pt;width:285.75pt;height:143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" filled="f" stroked="f">
                <v:textbox>
                  <w:txbxContent>
                    <w:p w14:paraId="5D915F5A" w14:textId="1B97F9AC" w:rsidR="0071665A" w:rsidRDefault="002F1E14" w:rsidP="0071665A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S-A-N-T-A</w:t>
                      </w:r>
                    </w:p>
                    <w:p w14:paraId="5C2B2812" w14:textId="77777777" w:rsidR="002F1E14" w:rsidRDefault="002F1E14" w:rsidP="0071665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Red hat, white beard, twinkle in his eye.</w:t>
                      </w:r>
                    </w:p>
                    <w:p w14:paraId="52A5AB62" w14:textId="77777777" w:rsidR="002F1E14" w:rsidRDefault="002F1E14" w:rsidP="0071665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Santa is his name-o.</w:t>
                      </w:r>
                    </w:p>
                    <w:p w14:paraId="7D90708B" w14:textId="517397FB" w:rsidR="0071665A" w:rsidRDefault="002F1E14" w:rsidP="0071665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S-A-N-T-A</w:t>
                      </w:r>
                      <w:r w:rsidR="0071665A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2D8C0469" w14:textId="77777777" w:rsidR="002F1E14" w:rsidRDefault="002F1E14" w:rsidP="002F1E1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S-A-N-T-A </w:t>
                      </w:r>
                    </w:p>
                    <w:p w14:paraId="6F920ABB" w14:textId="77777777" w:rsidR="002F1E14" w:rsidRDefault="002F1E14" w:rsidP="002F1E1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S-A-N-T-A </w:t>
                      </w:r>
                    </w:p>
                    <w:p w14:paraId="293A7005" w14:textId="6EA192A3" w:rsidR="0071665A" w:rsidRDefault="002F1E14" w:rsidP="0071665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And Santa is his name-o.</w:t>
                      </w:r>
                    </w:p>
                    <w:p w14:paraId="41E83C78" w14:textId="77777777" w:rsidR="0071665A" w:rsidRPr="00F742F7" w:rsidRDefault="0071665A" w:rsidP="002F1E14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05649A78" w14:textId="77777777" w:rsidR="0071665A" w:rsidRPr="00E63827" w:rsidRDefault="0071665A" w:rsidP="0071665A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7F869D05" w14:textId="77777777" w:rsidR="0071665A" w:rsidRPr="00E63827" w:rsidRDefault="0071665A" w:rsidP="0071665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5DF3EE" w14:textId="69422203" w:rsidR="00D14CF1" w:rsidRPr="00D14CF1" w:rsidRDefault="00D14CF1" w:rsidP="00D14CF1">
      <w:pPr>
        <w:rPr>
          <w:sz w:val="28"/>
          <w:szCs w:val="28"/>
        </w:rPr>
      </w:pPr>
    </w:p>
    <w:p w14:paraId="2663D33F" w14:textId="3000E752" w:rsidR="00D14CF1" w:rsidRPr="00D14CF1" w:rsidRDefault="00D14CF1" w:rsidP="00D14CF1">
      <w:pPr>
        <w:rPr>
          <w:sz w:val="28"/>
          <w:szCs w:val="28"/>
        </w:rPr>
      </w:pPr>
    </w:p>
    <w:p w14:paraId="5EABCCEF" w14:textId="420C1D22" w:rsidR="00D14CF1" w:rsidRPr="00D14CF1" w:rsidRDefault="00D14CF1" w:rsidP="00D14CF1">
      <w:pPr>
        <w:rPr>
          <w:sz w:val="28"/>
          <w:szCs w:val="28"/>
        </w:rPr>
      </w:pPr>
    </w:p>
    <w:p w14:paraId="7FE1DDBD" w14:textId="62B9F821" w:rsidR="00D14CF1" w:rsidRPr="00D14CF1" w:rsidRDefault="00D14CF1" w:rsidP="00D14CF1">
      <w:pPr>
        <w:rPr>
          <w:sz w:val="28"/>
          <w:szCs w:val="28"/>
        </w:rPr>
      </w:pPr>
    </w:p>
    <w:p w14:paraId="1704919A" w14:textId="1370E82D" w:rsidR="00E63827" w:rsidRPr="00E63827" w:rsidRDefault="00F907DC" w:rsidP="00E63827">
      <w:pPr>
        <w:contextualSpacing/>
        <w:jc w:val="center"/>
        <w:rPr>
          <w:sz w:val="24"/>
          <w:szCs w:val="24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1C735CA" wp14:editId="166B4003">
                <wp:simplePos x="0" y="0"/>
                <wp:positionH relativeFrom="column">
                  <wp:posOffset>-143913</wp:posOffset>
                </wp:positionH>
                <wp:positionV relativeFrom="paragraph">
                  <wp:posOffset>100469</wp:posOffset>
                </wp:positionV>
                <wp:extent cx="4314092" cy="353704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092" cy="3537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6B3B9" w14:textId="0591EBE4" w:rsidR="00D14CF1" w:rsidRDefault="00896753" w:rsidP="001D229B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Away in a Manger</w:t>
                            </w:r>
                          </w:p>
                          <w:p w14:paraId="38FAF794" w14:textId="06740AC1" w:rsidR="00F742F7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Away in a manger no crib for a bed,</w:t>
                            </w:r>
                          </w:p>
                          <w:p w14:paraId="5EFE4CB0" w14:textId="2CCD524D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little Lord Jesus laid down His sweet head.</w:t>
                            </w:r>
                          </w:p>
                          <w:p w14:paraId="54DC4B7D" w14:textId="5BDB1E2F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stars in the bright sky looked down where He lay,</w:t>
                            </w:r>
                          </w:p>
                          <w:p w14:paraId="4495DE94" w14:textId="4D41C4E8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little Lord Jesus asleep in the hay.</w:t>
                            </w:r>
                          </w:p>
                          <w:p w14:paraId="4488C030" w14:textId="77777777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2BDF74" w14:textId="2CAFE65A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cattle are lowing, the baby awakes,</w:t>
                            </w:r>
                          </w:p>
                          <w:p w14:paraId="0021D332" w14:textId="69887A04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But little Lord Jesus no crying He makes.</w:t>
                            </w:r>
                          </w:p>
                          <w:p w14:paraId="7324E595" w14:textId="531E59D3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love You Lord Jesus; look down from the sky,</w:t>
                            </w:r>
                          </w:p>
                          <w:p w14:paraId="1AAF5360" w14:textId="244FCCEE" w:rsidR="00896753" w:rsidRDefault="00422916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And stay by</w:t>
                            </w:r>
                            <w:r w:rsidR="00896753">
                              <w:rPr>
                                <w:sz w:val="24"/>
                                <w:szCs w:val="24"/>
                              </w:rPr>
                              <w:t xml:space="preserve"> my side until morning is nigh.</w:t>
                            </w:r>
                          </w:p>
                          <w:p w14:paraId="4FDCE4A6" w14:textId="77777777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3C903D" w14:textId="5631ED1F" w:rsidR="00896753" w:rsidRDefault="00422916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 near me Lord Jesus, I ask y</w:t>
                            </w:r>
                            <w:r w:rsidR="00896753">
                              <w:rPr>
                                <w:sz w:val="24"/>
                                <w:szCs w:val="24"/>
                              </w:rPr>
                              <w:t>ou to stay,</w:t>
                            </w:r>
                          </w:p>
                          <w:p w14:paraId="76766F7D" w14:textId="1FAFAC1C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Close by me for ever, and love me, I pray.</w:t>
                            </w:r>
                          </w:p>
                          <w:p w14:paraId="6F40B013" w14:textId="6C5E84D7" w:rsidR="00896753" w:rsidRDefault="00422916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Bless all the dear children in y</w:t>
                            </w:r>
                            <w:r w:rsidR="00896753">
                              <w:rPr>
                                <w:sz w:val="24"/>
                                <w:szCs w:val="24"/>
                              </w:rPr>
                              <w:t>our tender care,</w:t>
                            </w:r>
                          </w:p>
                          <w:p w14:paraId="316A7488" w14:textId="42B79C74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And f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it us for heaven, to live with 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ou there. </w:t>
                            </w:r>
                          </w:p>
                          <w:p w14:paraId="4E68C639" w14:textId="77777777" w:rsidR="00896753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427CB69" w14:textId="77777777" w:rsidR="00896753" w:rsidRPr="00F742F7" w:rsidRDefault="00896753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EF8C1C9" w14:textId="77777777" w:rsidR="00D14CF1" w:rsidRPr="00E63827" w:rsidRDefault="00D14CF1" w:rsidP="001D229B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82EE766" w14:textId="77777777" w:rsidR="00D14CF1" w:rsidRPr="00E63827" w:rsidRDefault="00D14CF1" w:rsidP="001D229B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735CA" id="Text Box 7" o:spid="_x0000_s1032" type="#_x0000_t202" style="position:absolute;left:0;text-align:left;margin-left:-11.35pt;margin-top:7.9pt;width:339.7pt;height:278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" filled="f" stroked="f">
                <v:textbox>
                  <w:txbxContent>
                    <w:p w14:paraId="6B26B3B9" w14:textId="0591EBE4" w:rsidR="00D14CF1" w:rsidRDefault="00896753" w:rsidP="001D229B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Away in a Manger</w:t>
                      </w:r>
                    </w:p>
                    <w:p w14:paraId="38FAF794" w14:textId="06740AC1" w:rsidR="00F742F7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Away in a manger no crib for a bed,</w:t>
                      </w:r>
                    </w:p>
                    <w:p w14:paraId="5EFE4CB0" w14:textId="2CCD524D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little Lord Jesus laid down His sweet head.</w:t>
                      </w:r>
                    </w:p>
                    <w:p w14:paraId="54DC4B7D" w14:textId="5BDB1E2F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stars in the bright sky looked down where He lay,</w:t>
                      </w:r>
                    </w:p>
                    <w:p w14:paraId="4495DE94" w14:textId="4D41C4E8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little Lord Jesus asleep in the hay.</w:t>
                      </w:r>
                    </w:p>
                    <w:p w14:paraId="4488C030" w14:textId="77777777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F2BDF74" w14:textId="2CAFE65A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cattle are lowing, the baby awakes,</w:t>
                      </w:r>
                    </w:p>
                    <w:p w14:paraId="0021D332" w14:textId="69887A04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But little Lord Jesus no crying He makes.</w:t>
                      </w:r>
                    </w:p>
                    <w:p w14:paraId="7324E595" w14:textId="531E59D3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love You Lord Jesus; look down from the sky,</w:t>
                      </w:r>
                    </w:p>
                    <w:p w14:paraId="1AAF5360" w14:textId="244FCCEE" w:rsidR="00896753" w:rsidRDefault="00422916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And stay by</w:t>
                      </w:r>
                      <w:r w:rsidR="00896753">
                        <w:rPr>
                          <w:sz w:val="24"/>
                          <w:szCs w:val="24"/>
                        </w:rPr>
                        <w:t xml:space="preserve"> my side until morning is nigh.</w:t>
                      </w:r>
                    </w:p>
                    <w:p w14:paraId="4FDCE4A6" w14:textId="77777777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83C903D" w14:textId="5631ED1F" w:rsidR="00896753" w:rsidRDefault="00422916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 near me Lord Jesus, I ask y</w:t>
                      </w:r>
                      <w:r w:rsidR="00896753">
                        <w:rPr>
                          <w:sz w:val="24"/>
                          <w:szCs w:val="24"/>
                        </w:rPr>
                        <w:t>ou to stay,</w:t>
                      </w:r>
                    </w:p>
                    <w:p w14:paraId="76766F7D" w14:textId="1FAFAC1C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Close by me for ever, and love me, I pray.</w:t>
                      </w:r>
                    </w:p>
                    <w:p w14:paraId="6F40B013" w14:textId="6C5E84D7" w:rsidR="00896753" w:rsidRDefault="00422916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Bless all the dear children in y</w:t>
                      </w:r>
                      <w:r w:rsidR="00896753">
                        <w:rPr>
                          <w:sz w:val="24"/>
                          <w:szCs w:val="24"/>
                        </w:rPr>
                        <w:t>our tender care,</w:t>
                      </w:r>
                    </w:p>
                    <w:p w14:paraId="316A7488" w14:textId="42B79C74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And f</w:t>
                      </w:r>
                      <w:r w:rsidR="00422916">
                        <w:rPr>
                          <w:sz w:val="24"/>
                          <w:szCs w:val="24"/>
                        </w:rPr>
                        <w:t>it us for heaven, to live with y</w:t>
                      </w:r>
                      <w:r>
                        <w:rPr>
                          <w:sz w:val="24"/>
                          <w:szCs w:val="24"/>
                        </w:rPr>
                        <w:t xml:space="preserve">ou there. </w:t>
                      </w:r>
                    </w:p>
                    <w:p w14:paraId="4E68C639" w14:textId="77777777" w:rsidR="00896753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427CB69" w14:textId="77777777" w:rsidR="00896753" w:rsidRPr="00F742F7" w:rsidRDefault="00896753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EF8C1C9" w14:textId="77777777" w:rsidR="00D14CF1" w:rsidRPr="00E63827" w:rsidRDefault="00D14CF1" w:rsidP="001D229B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782EE766" w14:textId="77777777" w:rsidR="00D14CF1" w:rsidRPr="00E63827" w:rsidRDefault="00D14CF1" w:rsidP="001D229B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14CF1">
        <w:rPr>
          <w:sz w:val="28"/>
          <w:szCs w:val="28"/>
        </w:rPr>
        <w:tab/>
      </w:r>
    </w:p>
    <w:p w14:paraId="255270D4" w14:textId="52893F56" w:rsidR="0043255E" w:rsidRPr="00D14CF1" w:rsidRDefault="00F907DC" w:rsidP="00D14CF1">
      <w:pPr>
        <w:tabs>
          <w:tab w:val="left" w:pos="6662"/>
        </w:tabs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4768" behindDoc="0" locked="0" layoutInCell="1" allowOverlap="1" wp14:anchorId="7A428C8D" wp14:editId="34A42AB0">
            <wp:simplePos x="0" y="0"/>
            <wp:positionH relativeFrom="column">
              <wp:posOffset>311150</wp:posOffset>
            </wp:positionH>
            <wp:positionV relativeFrom="paragraph">
              <wp:posOffset>3428117</wp:posOffset>
            </wp:positionV>
            <wp:extent cx="2742977" cy="2736850"/>
            <wp:effectExtent l="0" t="0" r="635" b="63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50363" cy="2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3744" behindDoc="0" locked="0" layoutInCell="1" allowOverlap="1" wp14:anchorId="4FE09901" wp14:editId="73E397A2">
            <wp:simplePos x="0" y="0"/>
            <wp:positionH relativeFrom="column">
              <wp:posOffset>4198883</wp:posOffset>
            </wp:positionH>
            <wp:positionV relativeFrom="paragraph">
              <wp:posOffset>91479</wp:posOffset>
            </wp:positionV>
            <wp:extent cx="2398767" cy="2554428"/>
            <wp:effectExtent l="0" t="0" r="0" b="114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34" cy="257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75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45B5E81B" wp14:editId="54715D3E">
                <wp:simplePos x="0" y="0"/>
                <wp:positionH relativeFrom="column">
                  <wp:posOffset>2829707</wp:posOffset>
                </wp:positionH>
                <wp:positionV relativeFrom="paragraph">
                  <wp:posOffset>3204503</wp:posOffset>
                </wp:positionV>
                <wp:extent cx="3897386" cy="3198983"/>
                <wp:effectExtent l="0" t="0" r="0" b="190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7386" cy="31989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CC755" w14:textId="77777777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We will Rock You</w:t>
                            </w:r>
                          </w:p>
                          <w:p w14:paraId="2D37F80C" w14:textId="24758D6C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Little Jesus, sweetly sleep, do not stir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5733BAFA" w14:textId="4CBF1C3C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lend a coat of fur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698E1C2" w14:textId="5AAB05E2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rock you, rock you, rock you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6219C09E" w14:textId="6E0D9201" w:rsidR="00896753" w:rsidRPr="00E63827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rock you, rock you, rock you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0FF5208" w14:textId="19A72794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See the fur to keep you warm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2DFAAE36" w14:textId="4924F8B6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Snugly round your tiny form.</w:t>
                            </w:r>
                          </w:p>
                          <w:p w14:paraId="04FA1507" w14:textId="77777777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90564FE" w14:textId="2A6647FE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Mary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s little baby, sleep, sweetly sleep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2F0027A3" w14:textId="30E4A800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Sleep in comfort, slumber deep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FD5701" w14:textId="4F0DE1D7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rock you, rock you, rock you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18FFA372" w14:textId="629DC6C7" w:rsidR="00896753" w:rsidRPr="00E63827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rock you, rock you, rock you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22E1D57" w14:textId="59DF99AE" w:rsidR="00896753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will serve you all we can</w:t>
                            </w:r>
                            <w:r w:rsidR="00422916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5E284CAC" w14:textId="77777777" w:rsidR="00896753" w:rsidRPr="00E63827" w:rsidRDefault="00896753" w:rsidP="00896753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Darling, darling little man.</w:t>
                            </w:r>
                          </w:p>
                          <w:p w14:paraId="14BD106C" w14:textId="77777777" w:rsidR="00121263" w:rsidRPr="00E63827" w:rsidRDefault="00121263" w:rsidP="00121263">
                            <w:pPr>
                              <w:spacing w:line="276" w:lineRule="auto"/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5E81B" id="Text Box 23" o:spid="_x0000_s1033" type="#_x0000_t202" style="position:absolute;margin-left:222.8pt;margin-top:252.3pt;width:306.9pt;height:251.9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" filled="f" stroked="f">
                <v:textbox>
                  <w:txbxContent>
                    <w:p w14:paraId="68BCC755" w14:textId="77777777" w:rsidR="00896753" w:rsidRDefault="00896753" w:rsidP="00896753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We will Rock You</w:t>
                      </w:r>
                    </w:p>
                    <w:p w14:paraId="2D37F80C" w14:textId="24758D6C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Little Jesus, sweetly sleep, do not stir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5733BAFA" w14:textId="4CBF1C3C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lend a coat of fur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7698E1C2" w14:textId="5AAB05E2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rock you, rock you, rock you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6219C09E" w14:textId="6E0D9201" w:rsidR="00896753" w:rsidRPr="00E63827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rock you, rock you, rock you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10FF5208" w14:textId="19A72794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See the fur to keep you warm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2DFAAE36" w14:textId="4924F8B6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Snugly round your tiny form.</w:t>
                      </w:r>
                    </w:p>
                    <w:p w14:paraId="04FA1507" w14:textId="77777777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90564FE" w14:textId="2A6647FE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Mary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s little baby, sleep, sweetly sleep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2F0027A3" w14:textId="30E4A800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Sleep in comfort, slumber deep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3FD5701" w14:textId="4F0DE1D7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rock you, rock you, rock you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18FFA372" w14:textId="629DC6C7" w:rsidR="00896753" w:rsidRPr="00E63827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rock you, rock you, rock you</w:t>
                      </w:r>
                      <w:r w:rsidR="0042291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222E1D57" w14:textId="59DF99AE" w:rsidR="00896753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will serve you all we can</w:t>
                      </w:r>
                      <w:r w:rsidR="00422916">
                        <w:rPr>
                          <w:sz w:val="24"/>
                          <w:szCs w:val="24"/>
                        </w:rPr>
                        <w:t>,</w:t>
                      </w:r>
                    </w:p>
                    <w:p w14:paraId="5E284CAC" w14:textId="77777777" w:rsidR="00896753" w:rsidRPr="00E63827" w:rsidRDefault="00896753" w:rsidP="00896753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Darling, darling little man.</w:t>
                      </w:r>
                    </w:p>
                    <w:p w14:paraId="14BD106C" w14:textId="77777777" w:rsidR="00121263" w:rsidRPr="00E63827" w:rsidRDefault="00121263" w:rsidP="00121263">
                      <w:pPr>
                        <w:spacing w:line="276" w:lineRule="auto"/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255E" w:rsidRPr="00D14CF1" w:rsidSect="00D30B7B">
      <w:pgSz w:w="11906" w:h="16838"/>
      <w:pgMar w:top="851" w:right="851" w:bottom="851" w:left="851" w:header="709" w:footer="709" w:gutter="0"/>
      <w:pgBorders w:offsetFrom="page">
        <w:top w:val="tornPaperBlack" w:sz="20" w:space="24" w:color="FF0000"/>
        <w:left w:val="tornPaperBlack" w:sz="20" w:space="24" w:color="FF0000"/>
        <w:bottom w:val="tornPaperBlack" w:sz="20" w:space="24" w:color="FF0000"/>
        <w:right w:val="tornPaperBlack" w:sz="20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D5"/>
    <w:rsid w:val="00000BD7"/>
    <w:rsid w:val="00026432"/>
    <w:rsid w:val="0002670C"/>
    <w:rsid w:val="00092E17"/>
    <w:rsid w:val="00102AD3"/>
    <w:rsid w:val="00103C67"/>
    <w:rsid w:val="00117E26"/>
    <w:rsid w:val="00121263"/>
    <w:rsid w:val="00127CBD"/>
    <w:rsid w:val="00151594"/>
    <w:rsid w:val="001574AD"/>
    <w:rsid w:val="00161A59"/>
    <w:rsid w:val="0016262C"/>
    <w:rsid w:val="001808D5"/>
    <w:rsid w:val="001836C7"/>
    <w:rsid w:val="001A2338"/>
    <w:rsid w:val="001A4B94"/>
    <w:rsid w:val="001B7EB5"/>
    <w:rsid w:val="001D229B"/>
    <w:rsid w:val="00223152"/>
    <w:rsid w:val="00225CBA"/>
    <w:rsid w:val="0023651E"/>
    <w:rsid w:val="00266140"/>
    <w:rsid w:val="00272A2C"/>
    <w:rsid w:val="002769B4"/>
    <w:rsid w:val="00290C6A"/>
    <w:rsid w:val="00290E65"/>
    <w:rsid w:val="002B1B69"/>
    <w:rsid w:val="002B48F7"/>
    <w:rsid w:val="002F1E14"/>
    <w:rsid w:val="00374015"/>
    <w:rsid w:val="00375551"/>
    <w:rsid w:val="003858D3"/>
    <w:rsid w:val="003C0B43"/>
    <w:rsid w:val="003F0BDC"/>
    <w:rsid w:val="0041074C"/>
    <w:rsid w:val="00422916"/>
    <w:rsid w:val="0043255E"/>
    <w:rsid w:val="0045533A"/>
    <w:rsid w:val="004C66D2"/>
    <w:rsid w:val="005263D8"/>
    <w:rsid w:val="00594AC7"/>
    <w:rsid w:val="005F487C"/>
    <w:rsid w:val="006014EE"/>
    <w:rsid w:val="006778A7"/>
    <w:rsid w:val="006A5481"/>
    <w:rsid w:val="006B07FA"/>
    <w:rsid w:val="006B1A87"/>
    <w:rsid w:val="006C345B"/>
    <w:rsid w:val="0071665A"/>
    <w:rsid w:val="007E02EC"/>
    <w:rsid w:val="007E308C"/>
    <w:rsid w:val="007E7BD0"/>
    <w:rsid w:val="008403E9"/>
    <w:rsid w:val="008431F1"/>
    <w:rsid w:val="0088206E"/>
    <w:rsid w:val="00896753"/>
    <w:rsid w:val="009464D5"/>
    <w:rsid w:val="00961E5E"/>
    <w:rsid w:val="009668BF"/>
    <w:rsid w:val="009C3E11"/>
    <w:rsid w:val="009E5738"/>
    <w:rsid w:val="00A21E5F"/>
    <w:rsid w:val="00A25635"/>
    <w:rsid w:val="00A4338D"/>
    <w:rsid w:val="00AB71D1"/>
    <w:rsid w:val="00AF1D3F"/>
    <w:rsid w:val="00B31361"/>
    <w:rsid w:val="00B53F12"/>
    <w:rsid w:val="00B6385F"/>
    <w:rsid w:val="00BD42EE"/>
    <w:rsid w:val="00BD7D7C"/>
    <w:rsid w:val="00C22F0F"/>
    <w:rsid w:val="00C71D29"/>
    <w:rsid w:val="00D14CF1"/>
    <w:rsid w:val="00D177A3"/>
    <w:rsid w:val="00D23CE5"/>
    <w:rsid w:val="00D30B7B"/>
    <w:rsid w:val="00D44F8D"/>
    <w:rsid w:val="00D95B7F"/>
    <w:rsid w:val="00DA0DBB"/>
    <w:rsid w:val="00DD4F55"/>
    <w:rsid w:val="00DE6996"/>
    <w:rsid w:val="00E05744"/>
    <w:rsid w:val="00E452E6"/>
    <w:rsid w:val="00E63827"/>
    <w:rsid w:val="00E71FB8"/>
    <w:rsid w:val="00E8093B"/>
    <w:rsid w:val="00F23CBA"/>
    <w:rsid w:val="00F465BB"/>
    <w:rsid w:val="00F57B8B"/>
    <w:rsid w:val="00F742F7"/>
    <w:rsid w:val="00F9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3FAAD8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1A4B94"/>
    <w:pPr>
      <w:spacing w:after="200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AD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AD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image" Target="media/image5.jpeg"/><Relationship Id="rId5" Type="http://schemas.openxmlformats.org/officeDocument/2006/relationships/oleObject" Target="embeddings/oleObject1.bin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70AE1771</Template>
  <TotalTime>18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Rosetta Nursery September Songs &amp; Rhymes</vt:lpstr>
    </vt:vector>
  </TitlesOfParts>
  <Company>TOSHIBA</Company>
  <LinksUpToDate>false</LinksUpToDate>
  <CharactersWithSpaces>127</CharactersWithSpaces>
  <SharedDoc>false</SharedDoc>
  <HLinks>
    <vt:vector size="6" baseType="variant">
      <vt:variant>
        <vt:i4>6357087</vt:i4>
      </vt:variant>
      <vt:variant>
        <vt:i4>-1</vt:i4>
      </vt:variant>
      <vt:variant>
        <vt:i4>1039</vt:i4>
      </vt:variant>
      <vt:variant>
        <vt:i4>1</vt:i4>
      </vt:variant>
      <vt:variant>
        <vt:lpwstr>F:\072207_big_fish.gif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Rosetta Nursery September Songs &amp; Rhymes</dc:title>
  <dc:subject/>
  <dc:creator>Kaz</dc:creator>
  <cp:keywords/>
  <cp:lastModifiedBy>N Shannon</cp:lastModifiedBy>
  <cp:revision>7</cp:revision>
  <cp:lastPrinted>2017-12-11T15:53:00Z</cp:lastPrinted>
  <dcterms:created xsi:type="dcterms:W3CDTF">2017-12-09T13:44:00Z</dcterms:created>
  <dcterms:modified xsi:type="dcterms:W3CDTF">2017-12-11T15:54:00Z</dcterms:modified>
</cp:coreProperties>
</file>