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468F3" w14:textId="509502EE" w:rsidR="006A5481" w:rsidRPr="0002670C" w:rsidRDefault="00E8093B" w:rsidP="001808D5">
      <w:pPr>
        <w:jc w:val="center"/>
        <w:rPr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CE6A6F5" wp14:editId="776C6340">
                <wp:simplePos x="0" y="0"/>
                <wp:positionH relativeFrom="column">
                  <wp:posOffset>1087755</wp:posOffset>
                </wp:positionH>
                <wp:positionV relativeFrom="paragraph">
                  <wp:posOffset>118110</wp:posOffset>
                </wp:positionV>
                <wp:extent cx="4302125" cy="411480"/>
                <wp:effectExtent l="0" t="3810" r="7620" b="16510"/>
                <wp:wrapSquare wrapText="bothSides"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2125" cy="41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7AD64A" w14:textId="77777777" w:rsidR="00117E26" w:rsidRPr="00272A2C" w:rsidRDefault="00117E26" w:rsidP="00117E26">
                            <w:pPr>
                              <w:jc w:val="center"/>
                              <w:rPr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 w:rsidRPr="00272A2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Dundonald Nursery </w:t>
                            </w:r>
                            <w:r w:rsidR="00E452E6" w:rsidRPr="00272A2C">
                              <w:rPr>
                                <w:b/>
                                <w:sz w:val="28"/>
                                <w:szCs w:val="28"/>
                              </w:rPr>
                              <w:t>September</w:t>
                            </w:r>
                            <w:r w:rsidRPr="00272A2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Songs &amp; Rhymes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E6A6F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85.65pt;margin-top:9.3pt;width:338.75pt;height:32.4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">
                <v:textbox>
                  <w:txbxContent>
                    <w:p w14:paraId="447AD64A" w14:textId="77777777" w:rsidR="00117E26" w:rsidRPr="00272A2C" w:rsidRDefault="00117E26" w:rsidP="00117E26">
                      <w:pPr>
                        <w:jc w:val="center"/>
                        <w:rPr>
                          <w:b/>
                          <w:noProof/>
                          <w:sz w:val="28"/>
                          <w:szCs w:val="28"/>
                        </w:rPr>
                      </w:pPr>
                      <w:r w:rsidRPr="00272A2C">
                        <w:rPr>
                          <w:b/>
                          <w:sz w:val="28"/>
                          <w:szCs w:val="28"/>
                        </w:rPr>
                        <w:t xml:space="preserve">Dundonald Nursery </w:t>
                      </w:r>
                      <w:r w:rsidR="00E452E6" w:rsidRPr="00272A2C">
                        <w:rPr>
                          <w:b/>
                          <w:sz w:val="28"/>
                          <w:szCs w:val="28"/>
                        </w:rPr>
                        <w:t>September</w:t>
                      </w:r>
                      <w:r w:rsidRPr="00272A2C">
                        <w:rPr>
                          <w:b/>
                          <w:sz w:val="28"/>
                          <w:szCs w:val="28"/>
                        </w:rPr>
                        <w:t xml:space="preserve"> Songs &amp; Rhymes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6CDC">
        <w:rPr>
          <w:noProof/>
          <w:sz w:val="28"/>
          <w:szCs w:val="28"/>
          <w:lang w:eastAsia="en-GB"/>
        </w:rPr>
        <w:object w:dxaOrig="1440" w:dyaOrig="1440" w14:anchorId="25CB54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0;text-align:left;margin-left:430.85pt;margin-top:0;width:77.85pt;height:55.85pt;z-index:251660800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_x0000_s1038" DrawAspect="Content" ObjectID="_1632138029" r:id="rId5"/>
        </w:object>
      </w:r>
      <w:r w:rsidR="00C76CDC">
        <w:rPr>
          <w:noProof/>
          <w:sz w:val="28"/>
          <w:szCs w:val="28"/>
          <w:lang w:eastAsia="en-GB"/>
        </w:rPr>
        <w:object w:dxaOrig="1440" w:dyaOrig="1440" w14:anchorId="04749D2C">
          <v:shape id="_x0000_s1034" type="#_x0000_t75" style="position:absolute;left:0;text-align:left;margin-left:-.2pt;margin-top:0;width:77.85pt;height:55.85pt;z-index:251657728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_x0000_s1034" DrawAspect="Content" ObjectID="_1632138030" r:id="rId6"/>
        </w:object>
      </w:r>
      <w:r w:rsidR="00C76CDC">
        <w:rPr>
          <w:b/>
          <w:noProof/>
          <w:sz w:val="28"/>
          <w:szCs w:val="28"/>
          <w:lang w:eastAsia="en-GB"/>
        </w:rPr>
        <w:object w:dxaOrig="1440" w:dyaOrig="1440" w14:anchorId="08BE5417">
          <v:shape id="Object 6" o:spid="_x0000_s1033" type="#_x0000_t75" style="position:absolute;left:0;text-align:left;margin-left:-407.6pt;margin-top:14.4pt;width:77.85pt;height:55.85pt;z-index:251656704;mso-position-horizontal-relative:text;mso-position-vertical-relative:text" o:bordertopcolor="this" o:borderleftcolor="this" o:borderbottomcolor="this" o:borderrightcolor="this">
            <v:imagedata r:id="rId4" o:title=""/>
          </v:shape>
          <o:OLEObject Type="Embed" ProgID="AcroExch.Document.DC" ShapeID="Object 6" DrawAspect="Content" ObjectID="_1632138031" r:id="rId7"/>
        </w:object>
      </w:r>
      <w:r w:rsidR="006A5481" w:rsidRPr="0002670C">
        <w:rPr>
          <w:b/>
          <w:sz w:val="28"/>
          <w:szCs w:val="28"/>
        </w:rPr>
        <w:t xml:space="preserve">                                 </w:t>
      </w:r>
    </w:p>
    <w:p w14:paraId="2D11A351" w14:textId="30886A51" w:rsidR="001574AD" w:rsidRPr="007E02EC" w:rsidRDefault="00E8093B" w:rsidP="007E02EC">
      <w:pPr>
        <w:ind w:left="2160"/>
        <w:jc w:val="center"/>
        <w:rPr>
          <w:b/>
          <w:sz w:val="28"/>
          <w:szCs w:val="28"/>
        </w:rPr>
      </w:pPr>
      <w:r w:rsidRPr="0002670C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5680" behindDoc="1" locked="0" layoutInCell="1" allowOverlap="1" wp14:anchorId="08ACA530" wp14:editId="7C7C4EDB">
            <wp:simplePos x="0" y="0"/>
            <wp:positionH relativeFrom="column">
              <wp:posOffset>-3119120</wp:posOffset>
            </wp:positionH>
            <wp:positionV relativeFrom="paragraph">
              <wp:posOffset>265430</wp:posOffset>
            </wp:positionV>
            <wp:extent cx="492125" cy="1791335"/>
            <wp:effectExtent l="0" t="0" r="0" b="0"/>
            <wp:wrapNone/>
            <wp:docPr id="8" name="Picture 8" descr="dd0006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00069_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481" w:rsidRPr="0002670C">
        <w:rPr>
          <w:b/>
          <w:sz w:val="28"/>
          <w:szCs w:val="28"/>
        </w:rPr>
        <w:t xml:space="preserve">                    </w:t>
      </w:r>
      <w:r w:rsidR="00117E26">
        <w:rPr>
          <w:b/>
          <w:sz w:val="28"/>
          <w:szCs w:val="28"/>
        </w:rPr>
        <w:t xml:space="preserve">             </w:t>
      </w:r>
    </w:p>
    <w:p w14:paraId="18B3298E" w14:textId="1E2CC597" w:rsidR="001808D5" w:rsidRPr="0002670C" w:rsidRDefault="006A5481" w:rsidP="001574AD">
      <w:pPr>
        <w:jc w:val="center"/>
        <w:rPr>
          <w:b/>
          <w:sz w:val="28"/>
          <w:szCs w:val="28"/>
          <w:u w:val="single"/>
        </w:rPr>
      </w:pPr>
      <w:r w:rsidRPr="0002670C">
        <w:rPr>
          <w:b/>
          <w:sz w:val="28"/>
          <w:szCs w:val="28"/>
          <w:u w:val="single"/>
        </w:rPr>
        <w:t>Humpty Dumpty</w:t>
      </w:r>
    </w:p>
    <w:p w14:paraId="2C4DD8DF" w14:textId="5B8BED0D" w:rsidR="001574AD" w:rsidRDefault="006A5481" w:rsidP="001574AD">
      <w:pPr>
        <w:spacing w:after="0"/>
        <w:jc w:val="center"/>
        <w:rPr>
          <w:sz w:val="28"/>
          <w:szCs w:val="28"/>
        </w:rPr>
      </w:pPr>
      <w:r w:rsidRPr="0002670C">
        <w:rPr>
          <w:sz w:val="28"/>
          <w:szCs w:val="28"/>
        </w:rPr>
        <w:t>Humpty Dumpty sat on a wall</w:t>
      </w:r>
    </w:p>
    <w:p w14:paraId="4185A3E6" w14:textId="65924C61" w:rsidR="001574AD" w:rsidRDefault="006A5481" w:rsidP="001574AD">
      <w:pPr>
        <w:spacing w:after="0"/>
        <w:jc w:val="center"/>
        <w:rPr>
          <w:sz w:val="28"/>
          <w:szCs w:val="28"/>
        </w:rPr>
      </w:pPr>
      <w:r w:rsidRPr="0002670C">
        <w:rPr>
          <w:sz w:val="28"/>
          <w:szCs w:val="28"/>
        </w:rPr>
        <w:t>Humpty Dumpty had a great fall</w:t>
      </w:r>
    </w:p>
    <w:p w14:paraId="3EED93EF" w14:textId="02EB79C5" w:rsidR="001574AD" w:rsidRDefault="001808D5" w:rsidP="001574AD">
      <w:pPr>
        <w:spacing w:after="0"/>
        <w:jc w:val="center"/>
        <w:rPr>
          <w:sz w:val="28"/>
          <w:szCs w:val="28"/>
        </w:rPr>
      </w:pPr>
      <w:r w:rsidRPr="0002670C">
        <w:rPr>
          <w:sz w:val="28"/>
          <w:szCs w:val="28"/>
        </w:rPr>
        <w:t>All the Ki</w:t>
      </w:r>
      <w:r w:rsidR="006A5481" w:rsidRPr="0002670C">
        <w:rPr>
          <w:sz w:val="28"/>
          <w:szCs w:val="28"/>
        </w:rPr>
        <w:t>ngs horses and all the Kings men</w:t>
      </w:r>
    </w:p>
    <w:p w14:paraId="3B510873" w14:textId="0E3AF4FB" w:rsidR="001808D5" w:rsidRPr="0002670C" w:rsidRDefault="001808D5" w:rsidP="001574AD">
      <w:pPr>
        <w:spacing w:after="0"/>
        <w:jc w:val="center"/>
        <w:rPr>
          <w:sz w:val="28"/>
          <w:szCs w:val="28"/>
        </w:rPr>
      </w:pPr>
      <w:r w:rsidRPr="0002670C">
        <w:rPr>
          <w:sz w:val="28"/>
          <w:szCs w:val="28"/>
        </w:rPr>
        <w:t>Couldn’t put Humpty together again</w:t>
      </w:r>
    </w:p>
    <w:p w14:paraId="2EBDE857" w14:textId="06D50A3E" w:rsidR="001808D5" w:rsidRPr="0002670C" w:rsidRDefault="007E02EC" w:rsidP="001808D5">
      <w:pPr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75136" behindDoc="0" locked="0" layoutInCell="1" allowOverlap="1" wp14:anchorId="653CDE74" wp14:editId="020802A1">
            <wp:simplePos x="0" y="0"/>
            <wp:positionH relativeFrom="column">
              <wp:posOffset>2057400</wp:posOffset>
            </wp:positionH>
            <wp:positionV relativeFrom="paragraph">
              <wp:posOffset>56515</wp:posOffset>
            </wp:positionV>
            <wp:extent cx="2345055" cy="171196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73" t="13308" r="23256" b="12865"/>
                    <a:stretch/>
                  </pic:blipFill>
                  <pic:spPr bwMode="auto">
                    <a:xfrm>
                      <a:off x="0" y="0"/>
                      <a:ext cx="2345055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718EEC" w14:textId="477A4DBA" w:rsidR="001574AD" w:rsidRDefault="001574AD" w:rsidP="00117E26">
      <w:pPr>
        <w:rPr>
          <w:b/>
          <w:sz w:val="28"/>
          <w:szCs w:val="28"/>
          <w:u w:val="single"/>
        </w:rPr>
      </w:pPr>
    </w:p>
    <w:p w14:paraId="068AEE41" w14:textId="1E89A9B6" w:rsidR="00BD7D7C" w:rsidRDefault="00BD7D7C" w:rsidP="00117E26">
      <w:pPr>
        <w:rPr>
          <w:b/>
          <w:sz w:val="28"/>
          <w:szCs w:val="28"/>
          <w:u w:val="single"/>
        </w:rPr>
      </w:pPr>
    </w:p>
    <w:p w14:paraId="1AE2E944" w14:textId="452BA499" w:rsidR="00BD7D7C" w:rsidRPr="0002670C" w:rsidRDefault="00BD7D7C" w:rsidP="00117E26">
      <w:pPr>
        <w:rPr>
          <w:b/>
          <w:sz w:val="28"/>
          <w:szCs w:val="28"/>
          <w:u w:val="single"/>
        </w:rPr>
      </w:pPr>
    </w:p>
    <w:p w14:paraId="588CFB2D" w14:textId="1CFC9206" w:rsidR="006A5481" w:rsidRDefault="006A5481" w:rsidP="0002670C">
      <w:pPr>
        <w:rPr>
          <w:sz w:val="28"/>
          <w:szCs w:val="28"/>
        </w:rPr>
      </w:pPr>
    </w:p>
    <w:p w14:paraId="678C5CEA" w14:textId="4C95761D" w:rsidR="00E719AC" w:rsidRDefault="00E719AC" w:rsidP="00E719AC">
      <w:pPr>
        <w:tabs>
          <w:tab w:val="left" w:pos="2093"/>
        </w:tabs>
        <w:rPr>
          <w:sz w:val="28"/>
          <w:szCs w:val="28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668992" behindDoc="0" locked="0" layoutInCell="1" allowOverlap="1" wp14:anchorId="77D4E747" wp14:editId="1B8758AE">
            <wp:simplePos x="0" y="0"/>
            <wp:positionH relativeFrom="column">
              <wp:posOffset>4217669</wp:posOffset>
            </wp:positionH>
            <wp:positionV relativeFrom="paragraph">
              <wp:posOffset>343534</wp:posOffset>
            </wp:positionV>
            <wp:extent cx="2138680" cy="2138680"/>
            <wp:effectExtent l="304800" t="304800" r="325120" b="3251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43595">
                      <a:off x="0" y="0"/>
                      <a:ext cx="2138680" cy="213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2A09EFC" wp14:editId="1D1CF0F2">
                <wp:simplePos x="0" y="0"/>
                <wp:positionH relativeFrom="margin">
                  <wp:posOffset>118745</wp:posOffset>
                </wp:positionH>
                <wp:positionV relativeFrom="paragraph">
                  <wp:posOffset>190500</wp:posOffset>
                </wp:positionV>
                <wp:extent cx="4231640" cy="2740660"/>
                <wp:effectExtent l="0" t="0" r="0" b="25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1640" cy="2740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1A5AF1" w14:textId="77777777" w:rsidR="00E8093B" w:rsidRPr="0002670C" w:rsidRDefault="00E8093B" w:rsidP="00E8093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2670C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Wind the Bobbin Up</w:t>
                            </w:r>
                          </w:p>
                          <w:p w14:paraId="3B1F8AAB" w14:textId="77777777" w:rsidR="00E8093B" w:rsidRDefault="00E8093B" w:rsidP="00E8093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2670C">
                              <w:rPr>
                                <w:sz w:val="28"/>
                                <w:szCs w:val="28"/>
                              </w:rPr>
                              <w:t xml:space="preserve">Wind the bobbin up                                                                                                  Wind the bobbin up                                                                                                 Pull, Pull, clap, clap </w:t>
                            </w:r>
                            <w:proofErr w:type="spellStart"/>
                            <w:r w:rsidRPr="0002670C">
                              <w:rPr>
                                <w:sz w:val="28"/>
                                <w:szCs w:val="28"/>
                              </w:rPr>
                              <w:t>clap</w:t>
                            </w:r>
                            <w:proofErr w:type="spellEnd"/>
                            <w:r w:rsidRPr="0002670C"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                            (repeat)</w:t>
                            </w:r>
                          </w:p>
                          <w:p w14:paraId="4417A806" w14:textId="77777777" w:rsidR="00E8093B" w:rsidRDefault="00E8093B" w:rsidP="00E8093B">
                            <w:pPr>
                              <w:jc w:val="center"/>
                            </w:pPr>
                            <w:r w:rsidRPr="0002670C">
                              <w:rPr>
                                <w:sz w:val="28"/>
                                <w:szCs w:val="28"/>
                              </w:rPr>
                              <w:t xml:space="preserve">Point to the ceiling, Point to the floor                                                                   Point to the window, Point to the door                                                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Clap </w:t>
                            </w:r>
                            <w:r w:rsidRPr="0002670C">
                              <w:rPr>
                                <w:sz w:val="28"/>
                                <w:szCs w:val="28"/>
                              </w:rPr>
                              <w:t>your hands together, 1,2,3                                                                          Put your hands upon your knee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09EFC" id="Text Box 5" o:spid="_x0000_s1027" type="#_x0000_t202" style="position:absolute;margin-left:9.35pt;margin-top:15pt;width:333.2pt;height:215.8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" filled="f" stroked="f">
                <v:textbox>
                  <w:txbxContent>
                    <w:p w14:paraId="111A5AF1" w14:textId="77777777" w:rsidR="00E8093B" w:rsidRPr="0002670C" w:rsidRDefault="00E8093B" w:rsidP="00E8093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2670C">
                        <w:rPr>
                          <w:b/>
                          <w:sz w:val="28"/>
                          <w:szCs w:val="28"/>
                          <w:u w:val="single"/>
                        </w:rPr>
                        <w:t>Wind the Bobbin Up</w:t>
                      </w:r>
                    </w:p>
                    <w:p w14:paraId="3B1F8AAB" w14:textId="77777777" w:rsidR="00E8093B" w:rsidRDefault="00E8093B" w:rsidP="00E8093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2670C">
                        <w:rPr>
                          <w:sz w:val="28"/>
                          <w:szCs w:val="28"/>
                        </w:rPr>
                        <w:t xml:space="preserve">Wind the bobbin up                                                                                                  Wind the bobbin up                                                                                                 Pull, Pull, clap, clap </w:t>
                      </w:r>
                      <w:proofErr w:type="spellStart"/>
                      <w:r w:rsidRPr="0002670C">
                        <w:rPr>
                          <w:sz w:val="28"/>
                          <w:szCs w:val="28"/>
                        </w:rPr>
                        <w:t>clap</w:t>
                      </w:r>
                      <w:proofErr w:type="spellEnd"/>
                      <w:r w:rsidRPr="0002670C">
                        <w:rPr>
                          <w:sz w:val="28"/>
                          <w:szCs w:val="28"/>
                        </w:rPr>
                        <w:t xml:space="preserve">                                                                                    (repeat)</w:t>
                      </w:r>
                    </w:p>
                    <w:p w14:paraId="4417A806" w14:textId="77777777" w:rsidR="00E8093B" w:rsidRDefault="00E8093B" w:rsidP="00E8093B">
                      <w:pPr>
                        <w:jc w:val="center"/>
                      </w:pPr>
                      <w:r w:rsidRPr="0002670C">
                        <w:rPr>
                          <w:sz w:val="28"/>
                          <w:szCs w:val="28"/>
                        </w:rPr>
                        <w:t xml:space="preserve">Point to the ceiling, Point to the floor                                                                   Point to the window, Point to the door                                                               </w:t>
                      </w:r>
                      <w:r>
                        <w:rPr>
                          <w:sz w:val="28"/>
                          <w:szCs w:val="28"/>
                        </w:rPr>
                        <w:t xml:space="preserve">Clap </w:t>
                      </w:r>
                      <w:r w:rsidRPr="0002670C">
                        <w:rPr>
                          <w:sz w:val="28"/>
                          <w:szCs w:val="28"/>
                        </w:rPr>
                        <w:t>your hands together, 1,2,3                                                                          Put your hands upon your knee</w:t>
                      </w:r>
                      <w:r>
                        <w:rPr>
                          <w:sz w:val="28"/>
                          <w:szCs w:val="28"/>
                        </w:rPr>
                        <w:t>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E3A1D6A" w14:textId="472C9162" w:rsidR="00E719AC" w:rsidRDefault="00E719AC" w:rsidP="00E719AC">
      <w:pPr>
        <w:tabs>
          <w:tab w:val="left" w:pos="2093"/>
        </w:tabs>
        <w:rPr>
          <w:sz w:val="28"/>
          <w:szCs w:val="28"/>
        </w:rPr>
      </w:pPr>
    </w:p>
    <w:p w14:paraId="04A6C20C" w14:textId="77C34EE7" w:rsidR="00BD7D7C" w:rsidRDefault="009E5738" w:rsidP="00E719AC">
      <w:pPr>
        <w:tabs>
          <w:tab w:val="left" w:pos="209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350A282" w14:textId="064E109B" w:rsidR="00E719AC" w:rsidRDefault="00E719AC" w:rsidP="00E8093B">
      <w:pPr>
        <w:rPr>
          <w:rFonts w:ascii="Helvetica" w:hAnsi="Helvetica" w:cs="Helvetica"/>
          <w:noProof/>
          <w:sz w:val="24"/>
          <w:szCs w:val="24"/>
          <w:lang w:eastAsia="en-GB"/>
        </w:rPr>
      </w:pPr>
    </w:p>
    <w:p w14:paraId="3B791FDE" w14:textId="2EE08F95" w:rsidR="00E719AC" w:rsidRDefault="00E719AC" w:rsidP="00E8093B">
      <w:pPr>
        <w:rPr>
          <w:rFonts w:ascii="Helvetica" w:hAnsi="Helvetica" w:cs="Helvetica"/>
          <w:noProof/>
          <w:sz w:val="24"/>
          <w:szCs w:val="24"/>
          <w:lang w:eastAsia="en-GB"/>
        </w:rPr>
      </w:pPr>
    </w:p>
    <w:p w14:paraId="13987B58" w14:textId="47AD727B" w:rsidR="00E719AC" w:rsidRDefault="00E719AC" w:rsidP="00E8093B">
      <w:pPr>
        <w:rPr>
          <w:rFonts w:ascii="Helvetica" w:hAnsi="Helvetica" w:cs="Helvetica"/>
          <w:noProof/>
          <w:sz w:val="24"/>
          <w:szCs w:val="24"/>
          <w:lang w:eastAsia="en-GB"/>
        </w:rPr>
      </w:pPr>
    </w:p>
    <w:p w14:paraId="04438229" w14:textId="389FC69D" w:rsidR="00E719AC" w:rsidRDefault="00E719AC" w:rsidP="00E8093B">
      <w:pPr>
        <w:rPr>
          <w:rFonts w:ascii="Helvetica" w:hAnsi="Helvetica" w:cs="Helvetica"/>
          <w:noProof/>
          <w:sz w:val="24"/>
          <w:szCs w:val="24"/>
          <w:lang w:eastAsia="en-GB"/>
        </w:rPr>
      </w:pPr>
    </w:p>
    <w:p w14:paraId="43235CE1" w14:textId="1E8E1A58" w:rsidR="00E8093B" w:rsidRDefault="00E8093B" w:rsidP="00E8093B">
      <w:pPr>
        <w:rPr>
          <w:b/>
          <w:sz w:val="28"/>
          <w:szCs w:val="28"/>
          <w:u w:val="single"/>
        </w:rPr>
      </w:pPr>
    </w:p>
    <w:p w14:paraId="3EAEF70F" w14:textId="011D82E1" w:rsidR="00E8093B" w:rsidRDefault="00E8093B" w:rsidP="00E8093B">
      <w:pPr>
        <w:rPr>
          <w:b/>
          <w:sz w:val="28"/>
          <w:szCs w:val="28"/>
          <w:u w:val="single"/>
        </w:rPr>
      </w:pPr>
    </w:p>
    <w:p w14:paraId="5948D3B0" w14:textId="6C98A08C" w:rsidR="00E8093B" w:rsidRDefault="00E719AC" w:rsidP="00E8093B">
      <w:pPr>
        <w:rPr>
          <w:b/>
          <w:sz w:val="28"/>
          <w:szCs w:val="28"/>
          <w:u w:val="single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FFD2A4B" wp14:editId="69B706C8">
                <wp:simplePos x="0" y="0"/>
                <wp:positionH relativeFrom="column">
                  <wp:posOffset>2469515</wp:posOffset>
                </wp:positionH>
                <wp:positionV relativeFrom="paragraph">
                  <wp:posOffset>74295</wp:posOffset>
                </wp:positionV>
                <wp:extent cx="4031615" cy="2447925"/>
                <wp:effectExtent l="0" t="0" r="0" b="952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1615" cy="2447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FD82CF" w14:textId="77777777" w:rsidR="00E8093B" w:rsidRPr="0002670C" w:rsidRDefault="00E8093B" w:rsidP="00E8093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2670C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2 Little Dickie Birds</w:t>
                            </w:r>
                          </w:p>
                          <w:p w14:paraId="459000B0" w14:textId="77777777" w:rsidR="00E8093B" w:rsidRPr="0002670C" w:rsidRDefault="00E8093B" w:rsidP="00E8093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2670C">
                              <w:rPr>
                                <w:sz w:val="28"/>
                                <w:szCs w:val="28"/>
                              </w:rPr>
                              <w:t xml:space="preserve">Two little Dickie Birds sitting on the wall                                                         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</w:t>
                            </w:r>
                            <w:r w:rsidRPr="0002670C">
                              <w:rPr>
                                <w:sz w:val="28"/>
                                <w:szCs w:val="28"/>
                              </w:rPr>
                              <w:t>One called Peter, one called Paul                                                                       Fly away Peter, Fly away Paul                                                                         Come back Peter, Come back Paul</w:t>
                            </w:r>
                          </w:p>
                          <w:p w14:paraId="40773056" w14:textId="79DBA84C" w:rsidR="00E8093B" w:rsidRPr="0002670C" w:rsidRDefault="00E8093B" w:rsidP="00E8093B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02670C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 xml:space="preserve">(A fun action rhyme to encourage your child to learn their friends </w:t>
                            </w:r>
                            <w:proofErr w:type="gramStart"/>
                            <w:r w:rsidRPr="0002670C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names</w:t>
                            </w:r>
                            <w:proofErr w:type="gramEnd"/>
                            <w:r w:rsidRPr="0002670C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-Try replacing Peter &amp; Paul with your child’s name and someone they know in nursery – how many names can they recall?)</w:t>
                            </w:r>
                          </w:p>
                          <w:p w14:paraId="37862943" w14:textId="77777777" w:rsidR="00E8093B" w:rsidRDefault="00E809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D2A4B" id="Text Box 3" o:spid="_x0000_s1028" type="#_x0000_t202" style="position:absolute;margin-left:194.45pt;margin-top:5.85pt;width:317.45pt;height:192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" filled="f" stroked="f">
                <v:textbox>
                  <w:txbxContent>
                    <w:p w14:paraId="11FD82CF" w14:textId="77777777" w:rsidR="00E8093B" w:rsidRPr="0002670C" w:rsidRDefault="00E8093B" w:rsidP="00E8093B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2670C">
                        <w:rPr>
                          <w:b/>
                          <w:sz w:val="28"/>
                          <w:szCs w:val="28"/>
                          <w:u w:val="single"/>
                        </w:rPr>
                        <w:t>2 Little Dickie Birds</w:t>
                      </w:r>
                    </w:p>
                    <w:p w14:paraId="459000B0" w14:textId="77777777" w:rsidR="00E8093B" w:rsidRPr="0002670C" w:rsidRDefault="00E8093B" w:rsidP="00E8093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2670C">
                        <w:rPr>
                          <w:sz w:val="28"/>
                          <w:szCs w:val="28"/>
                        </w:rPr>
                        <w:t xml:space="preserve">Two little Dickie Birds sitting on the wall                                                              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            </w:t>
                      </w:r>
                      <w:r w:rsidRPr="0002670C">
                        <w:rPr>
                          <w:sz w:val="28"/>
                          <w:szCs w:val="28"/>
                        </w:rPr>
                        <w:t>One called Peter, one called Paul                                                                       Fly away Peter, Fly away Paul                                                                         Come back Peter, Come back Paul</w:t>
                      </w:r>
                    </w:p>
                    <w:p w14:paraId="40773056" w14:textId="79DBA84C" w:rsidR="00E8093B" w:rsidRPr="0002670C" w:rsidRDefault="00E8093B" w:rsidP="00E8093B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 w:rsidRPr="0002670C">
                        <w:rPr>
                          <w:b/>
                          <w:i/>
                          <w:sz w:val="24"/>
                          <w:szCs w:val="24"/>
                        </w:rPr>
                        <w:t xml:space="preserve">(A fun action rhyme to encourage your child to learn their friends </w:t>
                      </w:r>
                      <w:proofErr w:type="gramStart"/>
                      <w:r w:rsidRPr="0002670C">
                        <w:rPr>
                          <w:b/>
                          <w:i/>
                          <w:sz w:val="24"/>
                          <w:szCs w:val="24"/>
                        </w:rPr>
                        <w:t>names</w:t>
                      </w:r>
                      <w:proofErr w:type="gramEnd"/>
                      <w:r w:rsidRPr="0002670C">
                        <w:rPr>
                          <w:b/>
                          <w:i/>
                          <w:sz w:val="24"/>
                          <w:szCs w:val="24"/>
                        </w:rPr>
                        <w:t>-Try replacing Peter &amp; Paul with your child’s name and someone they know in nursery – how many names can they recall?)</w:t>
                      </w:r>
                    </w:p>
                    <w:p w14:paraId="37862943" w14:textId="77777777" w:rsidR="00E8093B" w:rsidRDefault="00E8093B"/>
                  </w:txbxContent>
                </v:textbox>
                <w10:wrap type="square"/>
              </v:shape>
            </w:pict>
          </mc:Fallback>
        </mc:AlternateContent>
      </w:r>
    </w:p>
    <w:p w14:paraId="59EDED97" w14:textId="0B6F115E" w:rsidR="00E8093B" w:rsidRDefault="00E719AC" w:rsidP="00E8093B">
      <w:pPr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896" behindDoc="0" locked="0" layoutInCell="1" allowOverlap="1" wp14:anchorId="4EB3A08F" wp14:editId="2DA469FB">
            <wp:simplePos x="0" y="0"/>
            <wp:positionH relativeFrom="margin">
              <wp:align>left</wp:align>
            </wp:positionH>
            <wp:positionV relativeFrom="paragraph">
              <wp:posOffset>204471</wp:posOffset>
            </wp:positionV>
            <wp:extent cx="2247900" cy="1819268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1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C08DDA" w14:textId="3BEF8B74" w:rsidR="00E8093B" w:rsidRDefault="00E8093B" w:rsidP="00E8093B">
      <w:pPr>
        <w:rPr>
          <w:b/>
          <w:sz w:val="28"/>
          <w:szCs w:val="28"/>
          <w:u w:val="single"/>
        </w:rPr>
      </w:pPr>
    </w:p>
    <w:p w14:paraId="510EAF6C" w14:textId="7E3742F7" w:rsidR="00E8093B" w:rsidRDefault="00E8093B" w:rsidP="00E8093B">
      <w:pPr>
        <w:rPr>
          <w:b/>
          <w:sz w:val="28"/>
          <w:szCs w:val="28"/>
          <w:u w:val="single"/>
        </w:rPr>
      </w:pPr>
    </w:p>
    <w:p w14:paraId="3B6CAA29" w14:textId="72BEC044" w:rsidR="00E8093B" w:rsidRDefault="00E8093B" w:rsidP="00E8093B">
      <w:pPr>
        <w:rPr>
          <w:b/>
          <w:sz w:val="28"/>
          <w:szCs w:val="28"/>
          <w:u w:val="single"/>
        </w:rPr>
      </w:pPr>
    </w:p>
    <w:p w14:paraId="7205D581" w14:textId="53D56B51" w:rsidR="00E8093B" w:rsidRDefault="00E8093B" w:rsidP="00C76CDC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E8093B" w:rsidSect="00D30B7B">
      <w:pgSz w:w="11906" w:h="16838"/>
      <w:pgMar w:top="851" w:right="851" w:bottom="851" w:left="851" w:header="709" w:footer="709" w:gutter="0"/>
      <w:pgBorders w:offsetFrom="page">
        <w:top w:val="tornPaperBlack" w:sz="20" w:space="24" w:color="FF0000"/>
        <w:left w:val="tornPaperBlack" w:sz="20" w:space="24" w:color="FF0000"/>
        <w:bottom w:val="tornPaperBlack" w:sz="20" w:space="24" w:color="FF0000"/>
        <w:right w:val="tornPaperBlack" w:sz="20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D5"/>
    <w:rsid w:val="0002670C"/>
    <w:rsid w:val="00102AD3"/>
    <w:rsid w:val="00103C67"/>
    <w:rsid w:val="00117E26"/>
    <w:rsid w:val="001574AD"/>
    <w:rsid w:val="00161A59"/>
    <w:rsid w:val="0016262C"/>
    <w:rsid w:val="001808D5"/>
    <w:rsid w:val="001836C7"/>
    <w:rsid w:val="001A2338"/>
    <w:rsid w:val="001A4B94"/>
    <w:rsid w:val="00223152"/>
    <w:rsid w:val="0023651E"/>
    <w:rsid w:val="00272A2C"/>
    <w:rsid w:val="002769B4"/>
    <w:rsid w:val="00290E65"/>
    <w:rsid w:val="003C0B43"/>
    <w:rsid w:val="003F0BDC"/>
    <w:rsid w:val="0043255E"/>
    <w:rsid w:val="004C66D2"/>
    <w:rsid w:val="005263D8"/>
    <w:rsid w:val="005F487C"/>
    <w:rsid w:val="006A5481"/>
    <w:rsid w:val="007E02EC"/>
    <w:rsid w:val="007E308C"/>
    <w:rsid w:val="008431F1"/>
    <w:rsid w:val="0088206E"/>
    <w:rsid w:val="009464D5"/>
    <w:rsid w:val="00961E5E"/>
    <w:rsid w:val="009668BF"/>
    <w:rsid w:val="009E5738"/>
    <w:rsid w:val="00A25635"/>
    <w:rsid w:val="00B31361"/>
    <w:rsid w:val="00BD7D7C"/>
    <w:rsid w:val="00C22F0F"/>
    <w:rsid w:val="00C76CDC"/>
    <w:rsid w:val="00D30B7B"/>
    <w:rsid w:val="00D95B7F"/>
    <w:rsid w:val="00E452E6"/>
    <w:rsid w:val="00E719AC"/>
    <w:rsid w:val="00E8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1BE8671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1A4B94"/>
    <w:pPr>
      <w:spacing w:after="200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2AD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AD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1" Type="http://schemas.openxmlformats.org/officeDocument/2006/relationships/image" Target="media/image5.jpeg"/><Relationship Id="rId5" Type="http://schemas.openxmlformats.org/officeDocument/2006/relationships/oleObject" Target="embeddings/oleObject1.bin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F481A954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Rosetta Nursery September Songs &amp; Rhymes</vt:lpstr>
    </vt:vector>
  </TitlesOfParts>
  <Company>TOSHIBA</Company>
  <LinksUpToDate>false</LinksUpToDate>
  <CharactersWithSpaces>249</CharactersWithSpaces>
  <SharedDoc>false</SharedDoc>
  <HLinks>
    <vt:vector size="6" baseType="variant">
      <vt:variant>
        <vt:i4>6357087</vt:i4>
      </vt:variant>
      <vt:variant>
        <vt:i4>-1</vt:i4>
      </vt:variant>
      <vt:variant>
        <vt:i4>1039</vt:i4>
      </vt:variant>
      <vt:variant>
        <vt:i4>1</vt:i4>
      </vt:variant>
      <vt:variant>
        <vt:lpwstr>F:\072207_big_fish.gif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Rosetta Nursery September Songs &amp; Rhymes</dc:title>
  <dc:subject/>
  <dc:creator>Kaz</dc:creator>
  <cp:keywords/>
  <cp:lastModifiedBy>K McConaghy</cp:lastModifiedBy>
  <cp:revision>2</cp:revision>
  <cp:lastPrinted>2019-08-28T14:07:00Z</cp:lastPrinted>
  <dcterms:created xsi:type="dcterms:W3CDTF">2019-10-09T13:54:00Z</dcterms:created>
  <dcterms:modified xsi:type="dcterms:W3CDTF">2019-10-09T13:54:00Z</dcterms:modified>
</cp:coreProperties>
</file>